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4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064E10" w14:textId="54CF567A" w:rsidR="00C429B2" w:rsidRPr="002E5E5D" w:rsidRDefault="00660052" w:rsidP="001F64B9">
      <w:pPr>
        <w:spacing w:line="276" w:lineRule="auto"/>
        <w:rPr>
          <w:rFonts w:ascii="Work Sans Light" w:hAnsi="Work Sans Light"/>
          <w:color w:val="1A3046" w:themeColor="text1"/>
          <w:sz w:val="42"/>
          <w:szCs w:val="42"/>
          <w:lang w:eastAsia="en-GB"/>
        </w:rPr>
      </w:pPr>
      <w:r w:rsidRPr="001F1C1B">
        <w:rPr>
          <w:noProof/>
        </w:rPr>
        <w:drawing>
          <wp:anchor distT="0" distB="0" distL="114300" distR="114300" simplePos="0" relativeHeight="251658240" behindDoc="0" locked="0" layoutInCell="1" allowOverlap="1" wp14:anchorId="647E0E2E" wp14:editId="52F2D5D3">
            <wp:simplePos x="0" y="0"/>
            <wp:positionH relativeFrom="column">
              <wp:posOffset>-508000</wp:posOffset>
            </wp:positionH>
            <wp:positionV relativeFrom="paragraph">
              <wp:posOffset>25400</wp:posOffset>
            </wp:positionV>
            <wp:extent cx="342900" cy="652616"/>
            <wp:effectExtent l="0" t="0" r="0" b="0"/>
            <wp:wrapNone/>
            <wp:docPr id="3" name="Picture 3" descr="A picture containing bl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lu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652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64B9">
        <w:rPr>
          <w:rStyle w:val="Heading1Char"/>
          <w:lang w:eastAsia="en-GB"/>
        </w:rPr>
        <w:t xml:space="preserve">Landscaping of Resource Partners for Rabies in [Country] – Template </w:t>
      </w:r>
    </w:p>
    <w:p w14:paraId="66ED8E3B" w14:textId="19A1C3EF" w:rsidR="005D3B30" w:rsidRPr="00F146DD" w:rsidRDefault="001F64B9" w:rsidP="000354ED">
      <w:pPr>
        <w:pStyle w:val="Heading2"/>
        <w:spacing w:line="360" w:lineRule="auto"/>
      </w:pPr>
      <w:r>
        <w:t>Version 1, September 2022</w:t>
      </w:r>
    </w:p>
    <w:p w14:paraId="42766625" w14:textId="77777777" w:rsidR="00207497" w:rsidRPr="000354ED" w:rsidRDefault="00207497" w:rsidP="000354ED">
      <w:pPr>
        <w:rPr>
          <w:color w:val="FF6960" w:themeColor="accent1"/>
          <w:sz w:val="22"/>
          <w:szCs w:val="22"/>
        </w:rPr>
      </w:pPr>
    </w:p>
    <w:p w14:paraId="533964D2" w14:textId="77777777" w:rsidR="000354ED" w:rsidRPr="000354ED" w:rsidRDefault="000354ED" w:rsidP="000354ED">
      <w:pPr>
        <w:rPr>
          <w:color w:val="FF6960" w:themeColor="accent1"/>
          <w:sz w:val="22"/>
          <w:szCs w:val="22"/>
        </w:rPr>
      </w:pPr>
    </w:p>
    <w:p w14:paraId="5BDD9BC9" w14:textId="77777777" w:rsidR="00207497" w:rsidRDefault="00F146DD" w:rsidP="00660052">
      <w:pPr>
        <w:rPr>
          <w:color w:val="FF6960" w:themeColor="accent1"/>
        </w:rPr>
      </w:pPr>
      <w:r>
        <w:rPr>
          <w:noProof/>
          <w:color w:val="FF6960" w:themeColor="accent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01D4B2" wp14:editId="664990B8">
                <wp:simplePos x="0" y="0"/>
                <wp:positionH relativeFrom="column">
                  <wp:posOffset>2926715</wp:posOffset>
                </wp:positionH>
                <wp:positionV relativeFrom="paragraph">
                  <wp:posOffset>7032625</wp:posOffset>
                </wp:positionV>
                <wp:extent cx="2796540" cy="30670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6540" cy="3067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230B82" w14:textId="77777777" w:rsidR="001B13CC" w:rsidRPr="001F1C1B" w:rsidRDefault="001B13CC" w:rsidP="001B13CC">
                            <w:pPr>
                              <w:jc w:val="right"/>
                              <w:rPr>
                                <w:rFonts w:ascii="Work Sans Light" w:hAnsi="Work Sans Light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F1C1B">
                              <w:rPr>
                                <w:rFonts w:ascii="Work Sans Light" w:hAnsi="Work Sans Light"/>
                                <w:color w:val="FFFFFF" w:themeColor="background1"/>
                                <w:sz w:val="28"/>
                                <w:szCs w:val="28"/>
                              </w:rPr>
                              <w:t>www.unitedagainstrabies.org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01D4B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30.45pt;margin-top:553.75pt;width:220.2pt;height:24.1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" filled="f" stroked="f" strokeweight=".5pt">
                <v:textbox>
                  <w:txbxContent>
                    <w:p w14:paraId="17230B82" w14:textId="77777777" w:rsidR="001B13CC" w:rsidRPr="001F1C1B" w:rsidRDefault="001B13CC" w:rsidP="001B13CC">
                      <w:pPr>
                        <w:jc w:val="right"/>
                        <w:rPr>
                          <w:rFonts w:ascii="Work Sans Light" w:hAnsi="Work Sans Light"/>
                          <w:color w:val="FFFFFF" w:themeColor="background1"/>
                          <w:sz w:val="28"/>
                          <w:szCs w:val="28"/>
                        </w:rPr>
                      </w:pPr>
                      <w:r w:rsidRPr="001F1C1B">
                        <w:rPr>
                          <w:rFonts w:ascii="Work Sans Light" w:hAnsi="Work Sans Light"/>
                          <w:color w:val="FFFFFF" w:themeColor="background1"/>
                          <w:sz w:val="28"/>
                          <w:szCs w:val="28"/>
                        </w:rPr>
                        <w:t>www.unitedagainstrabies.org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6960" w:themeColor="accent1"/>
        </w:rPr>
        <w:drawing>
          <wp:anchor distT="0" distB="0" distL="114300" distR="114300" simplePos="0" relativeHeight="251661312" behindDoc="0" locked="0" layoutInCell="1" allowOverlap="1" wp14:anchorId="2F41DDCD" wp14:editId="0CE6DE16">
            <wp:simplePos x="0" y="0"/>
            <wp:positionH relativeFrom="column">
              <wp:posOffset>-466090</wp:posOffset>
            </wp:positionH>
            <wp:positionV relativeFrom="paragraph">
              <wp:posOffset>6585585</wp:posOffset>
            </wp:positionV>
            <wp:extent cx="1993900" cy="1181100"/>
            <wp:effectExtent l="0" t="0" r="0" b="0"/>
            <wp:wrapNone/>
            <wp:docPr id="6" name="Graphic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phic 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6960" w:themeColor="accent1"/>
        </w:rPr>
        <w:drawing>
          <wp:anchor distT="0" distB="0" distL="114300" distR="114300" simplePos="0" relativeHeight="251660288" behindDoc="0" locked="0" layoutInCell="1" allowOverlap="1" wp14:anchorId="0FE2B8F4" wp14:editId="07DE1CA5">
            <wp:simplePos x="0" y="0"/>
            <wp:positionH relativeFrom="column">
              <wp:posOffset>-516890</wp:posOffset>
            </wp:positionH>
            <wp:positionV relativeFrom="paragraph">
              <wp:posOffset>187960</wp:posOffset>
            </wp:positionV>
            <wp:extent cx="6652260" cy="6253480"/>
            <wp:effectExtent l="0" t="0" r="2540" b="0"/>
            <wp:wrapNone/>
            <wp:docPr id="4" name="Picture 4" descr="A picture containing dog, person, outdoor,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dog, person, outdoor, perso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2260" cy="625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6960" w:themeColor="accent1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EFD9BAA" wp14:editId="1249ABAB">
                <wp:simplePos x="0" y="0"/>
                <wp:positionH relativeFrom="column">
                  <wp:posOffset>4005580</wp:posOffset>
                </wp:positionH>
                <wp:positionV relativeFrom="paragraph">
                  <wp:posOffset>6041390</wp:posOffset>
                </wp:positionV>
                <wp:extent cx="1910080" cy="43688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0080" cy="436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608ECB" w14:textId="77777777" w:rsidR="00D30CEF" w:rsidRPr="001F1C1B" w:rsidRDefault="00D30CEF" w:rsidP="00D30CEF">
                            <w:pPr>
                              <w:jc w:val="right"/>
                              <w:rPr>
                                <w:rFonts w:ascii="Work Sans" w:hAnsi="Work Sans"/>
                                <w:color w:val="FFFFFF" w:themeColor="background1"/>
                                <w:sz w:val="18"/>
                                <w:szCs w:val="18"/>
                              </w:rPr>
                            </w:pPr>
                            <w:r w:rsidRPr="001F1C1B">
                              <w:rPr>
                                <w:rFonts w:ascii="Work Sans" w:hAnsi="Work Sans"/>
                                <w:color w:val="FFFFFF" w:themeColor="background1"/>
                                <w:sz w:val="18"/>
                                <w:szCs w:val="18"/>
                              </w:rPr>
                              <w:t>Photo credit: © WOAH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FD9BAA" id="Text Box 18" o:spid="_x0000_s1027" type="#_x0000_t202" style="position:absolute;margin-left:315.4pt;margin-top:475.7pt;width:150.4pt;height:34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" filled="f" stroked="f" strokeweight=".5pt">
                <v:textbox>
                  <w:txbxContent>
                    <w:p w14:paraId="7A608ECB" w14:textId="77777777" w:rsidR="00D30CEF" w:rsidRPr="001F1C1B" w:rsidRDefault="00D30CEF" w:rsidP="00D30CEF">
                      <w:pPr>
                        <w:jc w:val="right"/>
                        <w:rPr>
                          <w:rFonts w:ascii="Work Sans" w:hAnsi="Work Sans"/>
                          <w:color w:val="FFFFFF" w:themeColor="background1"/>
                          <w:sz w:val="18"/>
                          <w:szCs w:val="18"/>
                        </w:rPr>
                      </w:pPr>
                      <w:r w:rsidRPr="001F1C1B">
                        <w:rPr>
                          <w:rFonts w:ascii="Work Sans" w:hAnsi="Work Sans"/>
                          <w:color w:val="FFFFFF" w:themeColor="background1"/>
                          <w:sz w:val="18"/>
                          <w:szCs w:val="18"/>
                        </w:rPr>
                        <w:t>Photo credit: © WOAH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FF6960" w:themeColor="accent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4B699B" wp14:editId="7B1F38C5">
                <wp:simplePos x="0" y="0"/>
                <wp:positionH relativeFrom="column">
                  <wp:posOffset>-515620</wp:posOffset>
                </wp:positionH>
                <wp:positionV relativeFrom="paragraph">
                  <wp:posOffset>6432550</wp:posOffset>
                </wp:positionV>
                <wp:extent cx="6652260" cy="1478915"/>
                <wp:effectExtent l="0" t="0" r="254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2260" cy="147891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A25AB0" id="Rectangle 5" o:spid="_x0000_s1026" style="position:absolute;margin-left:-40.6pt;margin-top:506.5pt;width:523.8pt;height:116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" fillcolor="#1a3046 [3213]" stroked="f" strokeweight="1pt"/>
            </w:pict>
          </mc:Fallback>
        </mc:AlternateContent>
      </w:r>
    </w:p>
    <w:p w14:paraId="5FAE6381" w14:textId="77777777" w:rsidR="00207497" w:rsidRDefault="00207497" w:rsidP="00660052">
      <w:pPr>
        <w:rPr>
          <w:color w:val="FF6960" w:themeColor="accent1"/>
        </w:rPr>
      </w:pPr>
    </w:p>
    <w:p w14:paraId="402C44DF" w14:textId="77777777" w:rsidR="00207497" w:rsidRDefault="00207497" w:rsidP="00660052">
      <w:pPr>
        <w:rPr>
          <w:color w:val="FF6960" w:themeColor="accent1"/>
        </w:rPr>
      </w:pPr>
    </w:p>
    <w:p w14:paraId="7D5B0642" w14:textId="77777777" w:rsidR="00207497" w:rsidRDefault="00207497" w:rsidP="00660052">
      <w:pPr>
        <w:rPr>
          <w:color w:val="FF6960" w:themeColor="accent1"/>
        </w:rPr>
      </w:pPr>
    </w:p>
    <w:p w14:paraId="280C1DB8" w14:textId="77777777" w:rsidR="00207497" w:rsidRDefault="00207497" w:rsidP="00660052">
      <w:pPr>
        <w:rPr>
          <w:color w:val="FF6960" w:themeColor="accent1"/>
        </w:rPr>
      </w:pPr>
    </w:p>
    <w:p w14:paraId="73DCEC8A" w14:textId="77777777" w:rsidR="00207497" w:rsidRDefault="00207497" w:rsidP="00660052">
      <w:pPr>
        <w:rPr>
          <w:color w:val="FF6960" w:themeColor="accent1"/>
        </w:rPr>
      </w:pPr>
    </w:p>
    <w:p w14:paraId="7D6B5C05" w14:textId="77777777" w:rsidR="00207497" w:rsidRDefault="00207497" w:rsidP="00660052">
      <w:pPr>
        <w:rPr>
          <w:color w:val="FF6960" w:themeColor="accent1"/>
        </w:rPr>
      </w:pPr>
    </w:p>
    <w:p w14:paraId="1AB62F9E" w14:textId="77777777" w:rsidR="00207497" w:rsidRDefault="00207497" w:rsidP="00660052">
      <w:pPr>
        <w:rPr>
          <w:color w:val="FF6960" w:themeColor="accent1"/>
        </w:rPr>
      </w:pPr>
    </w:p>
    <w:p w14:paraId="5A4D875B" w14:textId="77777777" w:rsidR="00207497" w:rsidRDefault="00207497" w:rsidP="00660052">
      <w:pPr>
        <w:rPr>
          <w:color w:val="FF6960" w:themeColor="accent1"/>
        </w:rPr>
      </w:pPr>
    </w:p>
    <w:p w14:paraId="6B4E886B" w14:textId="77777777" w:rsidR="00207497" w:rsidRDefault="00207497" w:rsidP="00660052">
      <w:pPr>
        <w:rPr>
          <w:color w:val="FF6960" w:themeColor="accent1"/>
        </w:rPr>
      </w:pPr>
    </w:p>
    <w:p w14:paraId="3ED47352" w14:textId="77777777" w:rsidR="00207497" w:rsidRDefault="00207497" w:rsidP="00660052">
      <w:pPr>
        <w:rPr>
          <w:color w:val="FF6960" w:themeColor="accent1"/>
        </w:rPr>
      </w:pPr>
    </w:p>
    <w:p w14:paraId="7758F3C4" w14:textId="77777777" w:rsidR="00207497" w:rsidRDefault="00207497" w:rsidP="00660052">
      <w:pPr>
        <w:rPr>
          <w:color w:val="FF6960" w:themeColor="accent1"/>
        </w:rPr>
      </w:pPr>
    </w:p>
    <w:p w14:paraId="2A8CA462" w14:textId="77777777" w:rsidR="00207497" w:rsidRDefault="00207497" w:rsidP="00660052">
      <w:pPr>
        <w:rPr>
          <w:color w:val="FF6960" w:themeColor="accent1"/>
        </w:rPr>
      </w:pPr>
    </w:p>
    <w:p w14:paraId="708B18F1" w14:textId="77777777" w:rsidR="00207497" w:rsidRDefault="00207497" w:rsidP="00660052">
      <w:pPr>
        <w:rPr>
          <w:color w:val="FF6960" w:themeColor="accent1"/>
        </w:rPr>
      </w:pPr>
    </w:p>
    <w:p w14:paraId="2348D17C" w14:textId="77777777" w:rsidR="00207497" w:rsidRDefault="00207497" w:rsidP="00660052">
      <w:pPr>
        <w:rPr>
          <w:color w:val="FF6960" w:themeColor="accent1"/>
        </w:rPr>
      </w:pPr>
    </w:p>
    <w:p w14:paraId="3B99464F" w14:textId="77777777" w:rsidR="00207497" w:rsidRDefault="00207497" w:rsidP="00660052">
      <w:pPr>
        <w:rPr>
          <w:color w:val="FF6960" w:themeColor="accent1"/>
        </w:rPr>
      </w:pPr>
    </w:p>
    <w:p w14:paraId="022B0A63" w14:textId="77777777" w:rsidR="00207497" w:rsidRDefault="00207497" w:rsidP="00660052">
      <w:pPr>
        <w:rPr>
          <w:color w:val="FF6960" w:themeColor="accent1"/>
        </w:rPr>
      </w:pPr>
    </w:p>
    <w:p w14:paraId="483A2898" w14:textId="77777777" w:rsidR="00207497" w:rsidRDefault="00D30CEF" w:rsidP="00660052">
      <w:pPr>
        <w:rPr>
          <w:color w:val="FF6960" w:themeColor="accent1"/>
        </w:rPr>
      </w:pPr>
      <w:r>
        <w:rPr>
          <w:color w:val="FF6960" w:themeColor="accent1"/>
        </w:rPr>
        <w:t xml:space="preserve"> </w:t>
      </w:r>
    </w:p>
    <w:p w14:paraId="7A3424A3" w14:textId="77777777" w:rsidR="00207497" w:rsidRDefault="00207497" w:rsidP="00660052">
      <w:pPr>
        <w:rPr>
          <w:color w:val="FF6960" w:themeColor="accent1"/>
        </w:rPr>
      </w:pPr>
    </w:p>
    <w:p w14:paraId="3D6E74C1" w14:textId="77777777" w:rsidR="00207497" w:rsidRDefault="00207497" w:rsidP="00660052">
      <w:pPr>
        <w:rPr>
          <w:color w:val="FF6960" w:themeColor="accent1"/>
        </w:rPr>
      </w:pPr>
    </w:p>
    <w:p w14:paraId="5181ED8C" w14:textId="77777777" w:rsidR="00207497" w:rsidRDefault="00207497" w:rsidP="00660052">
      <w:pPr>
        <w:rPr>
          <w:color w:val="FF6960" w:themeColor="accent1"/>
        </w:rPr>
      </w:pPr>
    </w:p>
    <w:p w14:paraId="0083011C" w14:textId="77777777" w:rsidR="00207497" w:rsidRDefault="00207497" w:rsidP="00660052">
      <w:pPr>
        <w:rPr>
          <w:color w:val="FF6960" w:themeColor="accent1"/>
        </w:rPr>
      </w:pPr>
    </w:p>
    <w:p w14:paraId="3CCE3C34" w14:textId="77777777" w:rsidR="00207497" w:rsidRDefault="00207497" w:rsidP="00660052">
      <w:pPr>
        <w:rPr>
          <w:color w:val="FF6960" w:themeColor="accent1"/>
        </w:rPr>
      </w:pPr>
    </w:p>
    <w:p w14:paraId="4EE87719" w14:textId="77777777" w:rsidR="00207497" w:rsidRDefault="00207497" w:rsidP="00660052">
      <w:pPr>
        <w:rPr>
          <w:color w:val="FF6960" w:themeColor="accent1"/>
        </w:rPr>
      </w:pPr>
    </w:p>
    <w:p w14:paraId="472DE814" w14:textId="77777777" w:rsidR="00207497" w:rsidRDefault="00207497" w:rsidP="00660052">
      <w:pPr>
        <w:rPr>
          <w:color w:val="FF6960" w:themeColor="accent1"/>
        </w:rPr>
      </w:pPr>
    </w:p>
    <w:p w14:paraId="472D139E" w14:textId="77777777" w:rsidR="00207497" w:rsidRDefault="00207497" w:rsidP="00660052">
      <w:pPr>
        <w:rPr>
          <w:color w:val="FF6960" w:themeColor="accent1"/>
        </w:rPr>
      </w:pPr>
    </w:p>
    <w:p w14:paraId="275671C3" w14:textId="77777777" w:rsidR="00207497" w:rsidRDefault="00207497" w:rsidP="00660052">
      <w:pPr>
        <w:rPr>
          <w:color w:val="FF6960" w:themeColor="accent1"/>
        </w:rPr>
      </w:pPr>
    </w:p>
    <w:p w14:paraId="3A5705C1" w14:textId="77777777" w:rsidR="00207497" w:rsidRDefault="00207497" w:rsidP="00660052">
      <w:pPr>
        <w:rPr>
          <w:color w:val="FF6960" w:themeColor="accent1"/>
        </w:rPr>
      </w:pPr>
    </w:p>
    <w:p w14:paraId="378494A1" w14:textId="77777777" w:rsidR="00207497" w:rsidRDefault="00207497" w:rsidP="00660052">
      <w:pPr>
        <w:rPr>
          <w:color w:val="FF6960" w:themeColor="accent1"/>
        </w:rPr>
      </w:pPr>
    </w:p>
    <w:p w14:paraId="7446C452" w14:textId="77777777" w:rsidR="00207497" w:rsidRDefault="00207497" w:rsidP="00660052">
      <w:pPr>
        <w:rPr>
          <w:color w:val="FF6960" w:themeColor="accent1"/>
        </w:rPr>
      </w:pPr>
    </w:p>
    <w:p w14:paraId="59E663D7" w14:textId="77777777" w:rsidR="00207497" w:rsidRDefault="00207497" w:rsidP="00660052">
      <w:pPr>
        <w:rPr>
          <w:color w:val="FF6960" w:themeColor="accent1"/>
        </w:rPr>
      </w:pPr>
    </w:p>
    <w:p w14:paraId="7691183A" w14:textId="77777777" w:rsidR="00207497" w:rsidRDefault="00207497" w:rsidP="00660052">
      <w:pPr>
        <w:rPr>
          <w:color w:val="FF6960" w:themeColor="accent1"/>
        </w:rPr>
      </w:pPr>
    </w:p>
    <w:p w14:paraId="375B6334" w14:textId="77777777" w:rsidR="00207497" w:rsidRDefault="00207497" w:rsidP="00660052">
      <w:pPr>
        <w:rPr>
          <w:color w:val="FF6960" w:themeColor="accent1"/>
        </w:rPr>
      </w:pPr>
    </w:p>
    <w:p w14:paraId="47F99EBA" w14:textId="77777777" w:rsidR="00207497" w:rsidRDefault="00207497" w:rsidP="00660052">
      <w:pPr>
        <w:rPr>
          <w:color w:val="FF6960" w:themeColor="accent1"/>
        </w:rPr>
      </w:pPr>
    </w:p>
    <w:p w14:paraId="4E4B216F" w14:textId="77777777" w:rsidR="00660052" w:rsidRDefault="00660052" w:rsidP="00660052">
      <w:pPr>
        <w:rPr>
          <w:color w:val="FF6960" w:themeColor="accent1"/>
        </w:rPr>
      </w:pPr>
    </w:p>
    <w:p w14:paraId="334E6D53" w14:textId="77777777" w:rsidR="00207497" w:rsidRDefault="00207497" w:rsidP="00660052">
      <w:pPr>
        <w:rPr>
          <w:color w:val="FF6960" w:themeColor="accent1"/>
        </w:rPr>
      </w:pPr>
    </w:p>
    <w:p w14:paraId="62C4E65D" w14:textId="77777777" w:rsidR="00207497" w:rsidRDefault="00207497" w:rsidP="00660052">
      <w:pPr>
        <w:rPr>
          <w:color w:val="FF6960" w:themeColor="accent1"/>
        </w:rPr>
      </w:pPr>
    </w:p>
    <w:p w14:paraId="36C65620" w14:textId="77777777" w:rsidR="00207497" w:rsidRDefault="00207497" w:rsidP="00660052">
      <w:pPr>
        <w:rPr>
          <w:color w:val="FF6960" w:themeColor="accent1"/>
        </w:rPr>
      </w:pPr>
    </w:p>
    <w:p w14:paraId="71E2E961" w14:textId="77777777" w:rsidR="00207497" w:rsidRDefault="00207497" w:rsidP="00660052">
      <w:pPr>
        <w:rPr>
          <w:color w:val="FF6960" w:themeColor="accent1"/>
        </w:rPr>
      </w:pPr>
    </w:p>
    <w:p w14:paraId="292033B0" w14:textId="77777777" w:rsidR="00207497" w:rsidRDefault="00207497" w:rsidP="00660052">
      <w:pPr>
        <w:rPr>
          <w:color w:val="FF6960" w:themeColor="accent1"/>
        </w:rPr>
      </w:pPr>
    </w:p>
    <w:p w14:paraId="536BADBE" w14:textId="77777777" w:rsidR="00207497" w:rsidRDefault="00207497" w:rsidP="00660052">
      <w:pPr>
        <w:rPr>
          <w:color w:val="FF6960" w:themeColor="accent1"/>
        </w:rPr>
      </w:pPr>
    </w:p>
    <w:p w14:paraId="64F544D0" w14:textId="77777777" w:rsidR="00B13D53" w:rsidRDefault="00B13D53" w:rsidP="00660052">
      <w:pPr>
        <w:rPr>
          <w:color w:val="FF6960" w:themeColor="accent1"/>
        </w:rPr>
      </w:pPr>
    </w:p>
    <w:p w14:paraId="48182994" w14:textId="7BE3CC26" w:rsidR="006714A5" w:rsidRPr="008619B9" w:rsidRDefault="007474A9" w:rsidP="006714A5">
      <w:pPr>
        <w:pStyle w:val="Heading1"/>
        <w:rPr>
          <w:sz w:val="36"/>
          <w:szCs w:val="36"/>
        </w:rPr>
      </w:pPr>
      <w:r w:rsidRPr="001F1C1B">
        <w:rPr>
          <w:rFonts w:ascii="Work Sans" w:hAnsi="Work Sans"/>
          <w:b/>
          <w:bCs/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77D1D91F" wp14:editId="48836855">
            <wp:simplePos x="0" y="0"/>
            <wp:positionH relativeFrom="column">
              <wp:posOffset>-512408</wp:posOffset>
            </wp:positionH>
            <wp:positionV relativeFrom="paragraph">
              <wp:posOffset>27940</wp:posOffset>
            </wp:positionV>
            <wp:extent cx="342900" cy="652616"/>
            <wp:effectExtent l="0" t="0" r="0" b="0"/>
            <wp:wrapNone/>
            <wp:docPr id="19" name="Picture 19" descr="A picture containing bl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lu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652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4A5" w:rsidRPr="001F1C1B">
        <w:rPr>
          <w:rFonts w:ascii="Work Sans" w:hAnsi="Work Sans"/>
          <w:b/>
          <w:bCs/>
          <w:noProof/>
        </w:rPr>
        <w:drawing>
          <wp:anchor distT="0" distB="0" distL="114300" distR="114300" simplePos="0" relativeHeight="251695104" behindDoc="0" locked="0" layoutInCell="1" allowOverlap="1" wp14:anchorId="30CBD780" wp14:editId="17171EB2">
            <wp:simplePos x="0" y="0"/>
            <wp:positionH relativeFrom="column">
              <wp:posOffset>-512408</wp:posOffset>
            </wp:positionH>
            <wp:positionV relativeFrom="paragraph">
              <wp:posOffset>27940</wp:posOffset>
            </wp:positionV>
            <wp:extent cx="342900" cy="652616"/>
            <wp:effectExtent l="0" t="0" r="0" b="0"/>
            <wp:wrapNone/>
            <wp:docPr id="28" name="Picture 28" descr="A picture containing bl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lu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652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D8B">
        <w:rPr>
          <w:rStyle w:val="Heading1Char"/>
          <w:lang w:eastAsia="en-GB"/>
        </w:rPr>
        <w:t>Instructions for Template</w:t>
      </w:r>
    </w:p>
    <w:p w14:paraId="1830E3FD" w14:textId="72A53CBE" w:rsidR="00856644" w:rsidRDefault="00856644" w:rsidP="00660052">
      <w:pPr>
        <w:rPr>
          <w:b/>
          <w:bCs/>
          <w:color w:val="1A3046" w:themeColor="text1"/>
          <w:sz w:val="36"/>
          <w:szCs w:val="36"/>
        </w:rPr>
      </w:pPr>
    </w:p>
    <w:p w14:paraId="26A71271" w14:textId="77777777" w:rsidR="00B13D53" w:rsidRPr="00856644" w:rsidRDefault="00B13D53" w:rsidP="00660052">
      <w:pPr>
        <w:rPr>
          <w:b/>
          <w:bCs/>
          <w:color w:val="1A3046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4465845" wp14:editId="49B555A3">
                <wp:simplePos x="0" y="0"/>
                <wp:positionH relativeFrom="column">
                  <wp:posOffset>-457835</wp:posOffset>
                </wp:positionH>
                <wp:positionV relativeFrom="paragraph">
                  <wp:posOffset>248920</wp:posOffset>
                </wp:positionV>
                <wp:extent cx="6660000" cy="0"/>
                <wp:effectExtent l="0" t="12700" r="20320" b="127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0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5BBBF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AD8FB5C" id="Straight Connector 10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6.05pt,19.6pt" to="488.3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" strokecolor="#b5bbbf" strokeweight="1.5pt">
                <v:stroke dashstyle="1 1" joinstyle="miter"/>
              </v:line>
            </w:pict>
          </mc:Fallback>
        </mc:AlternateContent>
      </w:r>
    </w:p>
    <w:p w14:paraId="727B2EFF" w14:textId="77777777" w:rsidR="00B13D53" w:rsidRPr="00856644" w:rsidRDefault="00B13D53" w:rsidP="00660052">
      <w:pPr>
        <w:rPr>
          <w:b/>
          <w:bCs/>
          <w:color w:val="1A3046" w:themeColor="text1"/>
          <w:sz w:val="28"/>
          <w:szCs w:val="28"/>
        </w:rPr>
      </w:pPr>
    </w:p>
    <w:p w14:paraId="7AC6E472" w14:textId="77777777" w:rsidR="007474A9" w:rsidRDefault="007474A9" w:rsidP="003233AE">
      <w:pPr>
        <w:spacing w:line="276" w:lineRule="auto"/>
        <w:rPr>
          <w:rFonts w:eastAsia="Times New Roman" w:cstheme="minorHAnsi"/>
          <w:b/>
          <w:bCs/>
          <w:color w:val="575756"/>
          <w:sz w:val="23"/>
          <w:szCs w:val="23"/>
          <w:shd w:val="clear" w:color="auto" w:fill="FFFFFF"/>
          <w:lang w:eastAsia="en-GB"/>
        </w:rPr>
      </w:pPr>
    </w:p>
    <w:p w14:paraId="3B36D456" w14:textId="2163C359" w:rsidR="00844A73" w:rsidRDefault="00E416C3" w:rsidP="001F1C1B">
      <w:pP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</w:pPr>
      <w: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The United Against Rabies </w:t>
      </w:r>
      <w:r w:rsidR="00C01DD4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Forum </w:t>
      </w:r>
      <w:r w:rsidR="00322121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is an inclusive network of </w:t>
      </w:r>
      <w:r w:rsidR="00670E98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>stakeholders</w:t>
      </w:r>
      <w:r w:rsidR="00C6421B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 that support countries in developing and implementing effective rabies control and elimination programmes, in line with ‘Zero by 30: the Global Strategic Plan to End Human Deaths from Dog-Mediated Rabies by 2030’ (</w:t>
      </w:r>
      <w:r w:rsidR="00C6421B">
        <w:rPr>
          <w:rFonts w:ascii="Work Sans Medium" w:eastAsia="Times New Roman" w:hAnsi="Work Sans Medium" w:cstheme="minorHAnsi"/>
          <w:i/>
          <w:iCs/>
          <w:color w:val="575756"/>
          <w:sz w:val="23"/>
          <w:szCs w:val="23"/>
          <w:shd w:val="clear" w:color="auto" w:fill="FFFFFF"/>
          <w:lang w:eastAsia="en-GB"/>
        </w:rPr>
        <w:t>Zero by 30</w:t>
      </w:r>
      <w:r w:rsidR="00C6421B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). </w:t>
      </w:r>
    </w:p>
    <w:p w14:paraId="33EF732A" w14:textId="77777777" w:rsidR="00C049A2" w:rsidRDefault="00C049A2" w:rsidP="001F1C1B">
      <w:pP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</w:pPr>
    </w:p>
    <w:p w14:paraId="2F4A4E27" w14:textId="23F59EA9" w:rsidR="00C01DD4" w:rsidRDefault="00C01DD4" w:rsidP="001F1C1B">
      <w:pP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</w:pPr>
      <w: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>This template has been developed by Working Group 3</w:t>
      </w:r>
      <w:r w:rsidR="00401E5B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 of the Forum,</w:t>
      </w:r>
      <w:r w:rsidR="003F4573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 entitled ‘Advocacy and Resource Mobilisation’</w:t>
      </w:r>
      <w:r w:rsidR="00401E5B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>,</w:t>
      </w:r>
      <w:r w:rsidR="003F4573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 to assist stakeholders in landscaping resource partners within their country</w:t>
      </w:r>
      <w:r w:rsidR="00255BFA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 that could support rabies prevention and control. </w:t>
      </w:r>
      <w:r w:rsidR="003F4573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 </w:t>
      </w:r>
    </w:p>
    <w:p w14:paraId="69B1A7CF" w14:textId="77777777" w:rsidR="005E3AE1" w:rsidRDefault="005E3AE1" w:rsidP="001F1C1B">
      <w:pP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</w:pPr>
    </w:p>
    <w:p w14:paraId="0BC4FE2D" w14:textId="77777777" w:rsidR="00D8062E" w:rsidRDefault="00D8062E" w:rsidP="003233AE">
      <w:pPr>
        <w:pStyle w:val="NormalWeb"/>
        <w:shd w:val="clear" w:color="auto" w:fill="FFFFFF"/>
        <w:spacing w:before="0" w:beforeAutospacing="0" w:after="225" w:afterAutospacing="0" w:line="276" w:lineRule="auto"/>
        <w:rPr>
          <w:rFonts w:asciiTheme="minorHAnsi" w:hAnsiTheme="minorHAnsi" w:cstheme="minorHAnsi"/>
          <w:color w:val="000000"/>
          <w:sz w:val="18"/>
          <w:szCs w:val="18"/>
        </w:rPr>
        <w:sectPr w:rsidR="00D8062E" w:rsidSect="000F0E91"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40" w:right="1531" w:bottom="1440" w:left="1531" w:header="709" w:footer="709" w:gutter="0"/>
          <w:pgNumType w:start="1"/>
          <w:cols w:space="708"/>
          <w:titlePg/>
          <w:docGrid w:linePitch="360"/>
        </w:sectPr>
      </w:pPr>
    </w:p>
    <w:p w14:paraId="743E6899" w14:textId="77777777" w:rsidR="0065118D" w:rsidRDefault="0065118D" w:rsidP="0065118D">
      <w:pPr>
        <w:rPr>
          <w:rFonts w:ascii="Work Sans" w:hAnsi="Work Sans" w:cstheme="minorHAnsi"/>
          <w:color w:val="575756"/>
          <w:sz w:val="19"/>
          <w:szCs w:val="19"/>
          <w:lang w:val="en-US"/>
        </w:rPr>
      </w:pPr>
    </w:p>
    <w:p w14:paraId="34E3CD76" w14:textId="77777777" w:rsidR="00D97F2C" w:rsidRDefault="00D97F2C" w:rsidP="0065118D">
      <w:pPr>
        <w:rPr>
          <w:rFonts w:ascii="Work Sans" w:hAnsi="Work Sans" w:cstheme="minorHAnsi"/>
          <w:color w:val="575756"/>
          <w:sz w:val="19"/>
          <w:szCs w:val="19"/>
          <w:lang w:val="en-US"/>
        </w:rPr>
      </w:pPr>
    </w:p>
    <w:p w14:paraId="6DF8106B" w14:textId="53189217" w:rsidR="00D97F2C" w:rsidRDefault="00D97F2C" w:rsidP="0065118D">
      <w:pPr>
        <w:rPr>
          <w:rFonts w:ascii="Work Sans" w:hAnsi="Work Sans" w:cstheme="minorHAnsi"/>
          <w:color w:val="575756"/>
          <w:sz w:val="19"/>
          <w:szCs w:val="19"/>
          <w:lang w:val="en-US"/>
        </w:rPr>
      </w:pPr>
      <w:r>
        <w:rPr>
          <w:rFonts w:ascii="Work Sans" w:hAnsi="Work Sans" w:cstheme="minorHAnsi"/>
          <w:color w:val="575756"/>
          <w:sz w:val="19"/>
          <w:szCs w:val="19"/>
          <w:lang w:val="en-US"/>
        </w:rPr>
        <w:t xml:space="preserve">This document should support the development and implementation of a </w:t>
      </w:r>
      <w:r w:rsidR="00B14FCD">
        <w:rPr>
          <w:rFonts w:ascii="Work Sans" w:hAnsi="Work Sans" w:cstheme="minorHAnsi"/>
          <w:color w:val="575756"/>
          <w:sz w:val="19"/>
          <w:szCs w:val="19"/>
          <w:lang w:val="en-US"/>
        </w:rPr>
        <w:t>N</w:t>
      </w:r>
      <w:r>
        <w:rPr>
          <w:rFonts w:ascii="Work Sans" w:hAnsi="Work Sans" w:cstheme="minorHAnsi"/>
          <w:color w:val="575756"/>
          <w:sz w:val="19"/>
          <w:szCs w:val="19"/>
          <w:lang w:val="en-US"/>
        </w:rPr>
        <w:t xml:space="preserve">ational </w:t>
      </w:r>
      <w:r w:rsidR="00B14FCD">
        <w:rPr>
          <w:rFonts w:ascii="Work Sans" w:hAnsi="Work Sans" w:cstheme="minorHAnsi"/>
          <w:color w:val="575756"/>
          <w:sz w:val="19"/>
          <w:szCs w:val="19"/>
          <w:lang w:val="en-US"/>
        </w:rPr>
        <w:t>S</w:t>
      </w:r>
      <w:r>
        <w:rPr>
          <w:rFonts w:ascii="Work Sans" w:hAnsi="Work Sans" w:cstheme="minorHAnsi"/>
          <w:color w:val="575756"/>
          <w:sz w:val="19"/>
          <w:szCs w:val="19"/>
          <w:lang w:val="en-US"/>
        </w:rPr>
        <w:t xml:space="preserve">trategic </w:t>
      </w:r>
      <w:r w:rsidR="00B14FCD">
        <w:rPr>
          <w:rFonts w:ascii="Work Sans" w:hAnsi="Work Sans" w:cstheme="minorHAnsi"/>
          <w:color w:val="575756"/>
          <w:sz w:val="19"/>
          <w:szCs w:val="19"/>
          <w:lang w:val="en-US"/>
        </w:rPr>
        <w:t>P</w:t>
      </w:r>
      <w:r>
        <w:rPr>
          <w:rFonts w:ascii="Work Sans" w:hAnsi="Work Sans" w:cstheme="minorHAnsi"/>
          <w:color w:val="575756"/>
          <w:sz w:val="19"/>
          <w:szCs w:val="19"/>
          <w:lang w:val="en-US"/>
        </w:rPr>
        <w:t xml:space="preserve">lan, by helping map stakeholders and their roles and responsibilities. A template for a National Strategic Plan can be found </w:t>
      </w:r>
      <w:hyperlink r:id="rId19" w:history="1">
        <w:r w:rsidRPr="00F76B6C">
          <w:rPr>
            <w:rStyle w:val="Hyperlink"/>
            <w:rFonts w:ascii="Work Sans" w:hAnsi="Work Sans" w:cstheme="minorHAnsi"/>
            <w:sz w:val="19"/>
            <w:szCs w:val="19"/>
            <w:lang w:val="en-US"/>
          </w:rPr>
          <w:t>here</w:t>
        </w:r>
      </w:hyperlink>
      <w:r>
        <w:rPr>
          <w:rFonts w:ascii="Work Sans" w:hAnsi="Work Sans" w:cstheme="minorHAnsi"/>
          <w:color w:val="575756"/>
          <w:sz w:val="19"/>
          <w:szCs w:val="19"/>
          <w:lang w:val="en-US"/>
        </w:rPr>
        <w:t xml:space="preserve">. </w:t>
      </w:r>
    </w:p>
    <w:p w14:paraId="2B78CE6A" w14:textId="77777777" w:rsidR="00D97F2C" w:rsidRDefault="00D97F2C" w:rsidP="0065118D">
      <w:pPr>
        <w:rPr>
          <w:rFonts w:ascii="Work Sans" w:hAnsi="Work Sans" w:cstheme="minorHAnsi"/>
          <w:color w:val="575756"/>
          <w:sz w:val="19"/>
          <w:szCs w:val="19"/>
          <w:lang w:val="en-US"/>
        </w:rPr>
      </w:pPr>
    </w:p>
    <w:p w14:paraId="713386C4" w14:textId="14B6D3A7" w:rsidR="00163662" w:rsidRDefault="00163662" w:rsidP="00D97F2C">
      <w:pPr>
        <w:rPr>
          <w:rFonts w:ascii="Work Sans" w:hAnsi="Work Sans" w:cstheme="minorHAnsi"/>
          <w:color w:val="575756"/>
          <w:sz w:val="19"/>
          <w:szCs w:val="19"/>
          <w:lang w:val="en-US"/>
        </w:rPr>
      </w:pPr>
      <w:r>
        <w:rPr>
          <w:rFonts w:ascii="Work Sans" w:hAnsi="Work Sans" w:cstheme="minorHAnsi"/>
          <w:color w:val="575756"/>
          <w:sz w:val="19"/>
          <w:szCs w:val="19"/>
          <w:lang w:val="en-US"/>
        </w:rPr>
        <w:t xml:space="preserve">Example headings, text and tables have been included for consideration. However, this is a guide only, and the author/s should adapt this as needed to ensure that this is fit for purpose for their own country. </w:t>
      </w:r>
    </w:p>
    <w:p w14:paraId="317F3C6B" w14:textId="77777777" w:rsidR="00D97F2C" w:rsidRPr="00D97F2C" w:rsidRDefault="00D97F2C" w:rsidP="00D97F2C">
      <w:pPr>
        <w:rPr>
          <w:rFonts w:ascii="Work Sans Medium" w:eastAsia="Times New Roman" w:hAnsi="Work Sans Medium" w:cstheme="minorHAnsi"/>
          <w:color w:val="575756"/>
          <w:sz w:val="18"/>
          <w:szCs w:val="18"/>
          <w:shd w:val="clear" w:color="auto" w:fill="FFFFFF"/>
          <w:lang w:eastAsia="en-GB"/>
        </w:rPr>
      </w:pPr>
    </w:p>
    <w:p w14:paraId="41A5F16C" w14:textId="6DA7CBA7" w:rsidR="005E3AE1" w:rsidRPr="0071454C" w:rsidRDefault="005E3AE1" w:rsidP="005E3AE1">
      <w:pPr>
        <w:pStyle w:val="NormalWeb"/>
        <w:shd w:val="clear" w:color="auto" w:fill="FFFFFF"/>
        <w:spacing w:before="0" w:beforeAutospacing="0" w:after="225" w:afterAutospacing="0" w:line="276" w:lineRule="auto"/>
        <w:rPr>
          <w:rFonts w:ascii="Work Sans SemiBold" w:hAnsi="Work Sans SemiBold" w:cstheme="minorHAnsi"/>
          <w:b/>
          <w:bCs/>
          <w:color w:val="1A3046" w:themeColor="text1"/>
          <w:sz w:val="19"/>
          <w:szCs w:val="19"/>
          <w:lang w:val="en-US"/>
        </w:rPr>
      </w:pPr>
      <w:r>
        <w:rPr>
          <w:rFonts w:ascii="Work Sans SemiBold" w:hAnsi="Work Sans SemiBold" w:cstheme="minorHAnsi"/>
          <w:b/>
          <w:bCs/>
          <w:color w:val="1A3046" w:themeColor="text1"/>
          <w:sz w:val="19"/>
          <w:szCs w:val="19"/>
          <w:lang w:val="en-US"/>
        </w:rPr>
        <w:t xml:space="preserve">The key objectives of this document are: </w:t>
      </w:r>
    </w:p>
    <w:p w14:paraId="284696CE" w14:textId="1F2C4231" w:rsidR="00121329" w:rsidRDefault="00121329" w:rsidP="0012132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  <w:lang w:val="en-US"/>
        </w:rPr>
      </w:pPr>
      <w:r>
        <w:rPr>
          <w:rFonts w:ascii="Work Sans" w:hAnsi="Work Sans" w:cstheme="minorHAnsi"/>
          <w:color w:val="575756"/>
          <w:sz w:val="19"/>
          <w:szCs w:val="19"/>
          <w:lang w:val="en-US"/>
        </w:rPr>
        <w:t xml:space="preserve">To identify potential partners for resource </w:t>
      </w:r>
      <w:proofErr w:type="spellStart"/>
      <w:r>
        <w:rPr>
          <w:rFonts w:ascii="Work Sans" w:hAnsi="Work Sans" w:cstheme="minorHAnsi"/>
          <w:color w:val="575756"/>
          <w:sz w:val="19"/>
          <w:szCs w:val="19"/>
          <w:lang w:val="en-US"/>
        </w:rPr>
        <w:t>mobilisation</w:t>
      </w:r>
      <w:proofErr w:type="spellEnd"/>
      <w:r>
        <w:rPr>
          <w:rFonts w:ascii="Work Sans" w:hAnsi="Work Sans" w:cstheme="minorHAnsi"/>
          <w:color w:val="575756"/>
          <w:sz w:val="19"/>
          <w:szCs w:val="19"/>
          <w:lang w:val="en-US"/>
        </w:rPr>
        <w:t xml:space="preserve"> for rabies control in [Country]</w:t>
      </w:r>
    </w:p>
    <w:p w14:paraId="6EB7F2D6" w14:textId="2CA1A7A8" w:rsidR="00121329" w:rsidRDefault="00121329" w:rsidP="0012132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  <w:lang w:val="en-US"/>
        </w:rPr>
      </w:pPr>
      <w:r>
        <w:rPr>
          <w:rFonts w:ascii="Work Sans" w:hAnsi="Work Sans" w:cstheme="minorHAnsi"/>
          <w:color w:val="575756"/>
          <w:sz w:val="19"/>
          <w:szCs w:val="19"/>
          <w:lang w:val="en-US"/>
        </w:rPr>
        <w:t>To profile the potential resource partners based on their current, past and projected future activities related to rabies control</w:t>
      </w:r>
      <w:r w:rsidR="00EC6EFC">
        <w:rPr>
          <w:rFonts w:ascii="Work Sans" w:hAnsi="Work Sans" w:cstheme="minorHAnsi"/>
          <w:color w:val="575756"/>
          <w:sz w:val="19"/>
          <w:szCs w:val="19"/>
          <w:lang w:val="en-US"/>
        </w:rPr>
        <w:t xml:space="preserve"> in [Country]</w:t>
      </w:r>
    </w:p>
    <w:p w14:paraId="727D7C04" w14:textId="59E66747" w:rsidR="00D97F2C" w:rsidRDefault="00D97F2C" w:rsidP="0012132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  <w:lang w:val="en-US"/>
        </w:rPr>
      </w:pPr>
      <w:r>
        <w:rPr>
          <w:rFonts w:ascii="Work Sans" w:hAnsi="Work Sans" w:cstheme="minorHAnsi"/>
          <w:color w:val="575756"/>
          <w:sz w:val="19"/>
          <w:szCs w:val="19"/>
          <w:lang w:val="en-US"/>
        </w:rPr>
        <w:t>To support the development and implementation of a National Strategic Plan</w:t>
      </w:r>
      <w:r w:rsidR="00EC6EFC">
        <w:rPr>
          <w:rFonts w:ascii="Work Sans" w:hAnsi="Work Sans" w:cstheme="minorHAnsi"/>
          <w:color w:val="575756"/>
          <w:sz w:val="19"/>
          <w:szCs w:val="19"/>
          <w:lang w:val="en-US"/>
        </w:rPr>
        <w:t xml:space="preserve"> in [Country]</w:t>
      </w:r>
    </w:p>
    <w:p w14:paraId="5C78CF1D" w14:textId="77777777" w:rsidR="00B521E4" w:rsidRDefault="00B521E4" w:rsidP="00B521E4">
      <w:pPr>
        <w:pStyle w:val="NormalWeb"/>
        <w:shd w:val="clear" w:color="auto" w:fill="FFFFFF"/>
        <w:spacing w:before="0" w:beforeAutospacing="0" w:after="225" w:afterAutospacing="0" w:line="276" w:lineRule="auto"/>
        <w:ind w:left="360"/>
        <w:rPr>
          <w:rFonts w:ascii="Work Sans" w:hAnsi="Work Sans" w:cstheme="minorHAnsi"/>
          <w:color w:val="575756"/>
          <w:sz w:val="19"/>
          <w:szCs w:val="19"/>
          <w:lang w:val="en-US"/>
        </w:rPr>
      </w:pPr>
    </w:p>
    <w:p w14:paraId="79B4A4F8" w14:textId="77777777" w:rsidR="00D97F2C" w:rsidRDefault="00D97F2C" w:rsidP="003233AE">
      <w:pPr>
        <w:pStyle w:val="NormalWeb"/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  <w:lang w:val="en-US"/>
        </w:rPr>
      </w:pPr>
    </w:p>
    <w:p w14:paraId="5BE501F7" w14:textId="77777777" w:rsidR="00B521E4" w:rsidRDefault="00B521E4" w:rsidP="003233AE">
      <w:pPr>
        <w:pStyle w:val="NormalWeb"/>
        <w:shd w:val="clear" w:color="auto" w:fill="FFFFFF"/>
        <w:spacing w:before="0" w:beforeAutospacing="0" w:after="225" w:afterAutospacing="0" w:line="276" w:lineRule="auto"/>
        <w:rPr>
          <w:rFonts w:ascii="Work Sans SemiBold" w:hAnsi="Work Sans SemiBold" w:cstheme="minorHAnsi"/>
          <w:b/>
          <w:bCs/>
          <w:color w:val="1A3046" w:themeColor="text1"/>
          <w:sz w:val="19"/>
          <w:szCs w:val="19"/>
          <w:lang w:val="en-US"/>
        </w:rPr>
      </w:pPr>
    </w:p>
    <w:p w14:paraId="3ABEA22F" w14:textId="77777777" w:rsidR="00B521E4" w:rsidRDefault="00B521E4" w:rsidP="003233AE">
      <w:pPr>
        <w:pStyle w:val="NormalWeb"/>
        <w:shd w:val="clear" w:color="auto" w:fill="FFFFFF"/>
        <w:spacing w:before="0" w:beforeAutospacing="0" w:after="225" w:afterAutospacing="0" w:line="276" w:lineRule="auto"/>
        <w:rPr>
          <w:rFonts w:ascii="Work Sans SemiBold" w:hAnsi="Work Sans SemiBold" w:cstheme="minorHAnsi"/>
          <w:b/>
          <w:bCs/>
          <w:color w:val="1A3046" w:themeColor="text1"/>
          <w:sz w:val="19"/>
          <w:szCs w:val="19"/>
          <w:lang w:val="en-US"/>
        </w:rPr>
      </w:pPr>
    </w:p>
    <w:p w14:paraId="71BFAAE6" w14:textId="21AE6753" w:rsidR="00C639A7" w:rsidRPr="0071454C" w:rsidRDefault="00EC6EFC" w:rsidP="003233AE">
      <w:pPr>
        <w:pStyle w:val="NormalWeb"/>
        <w:shd w:val="clear" w:color="auto" w:fill="FFFFFF"/>
        <w:spacing w:before="0" w:beforeAutospacing="0" w:after="225" w:afterAutospacing="0" w:line="276" w:lineRule="auto"/>
        <w:rPr>
          <w:rFonts w:ascii="Work Sans SemiBold" w:hAnsi="Work Sans SemiBold" w:cstheme="minorHAnsi"/>
          <w:b/>
          <w:bCs/>
          <w:color w:val="1A3046" w:themeColor="text1"/>
          <w:sz w:val="19"/>
          <w:szCs w:val="19"/>
          <w:lang w:val="en-US"/>
        </w:rPr>
      </w:pPr>
      <w:r>
        <w:rPr>
          <w:rFonts w:ascii="Work Sans SemiBold" w:hAnsi="Work Sans SemiBold" w:cstheme="minorHAnsi"/>
          <w:b/>
          <w:bCs/>
          <w:color w:val="1A3046" w:themeColor="text1"/>
          <w:sz w:val="19"/>
          <w:szCs w:val="19"/>
          <w:lang w:val="en-US"/>
        </w:rPr>
        <w:t xml:space="preserve">Several methods can be employed to identify resource partners: </w:t>
      </w:r>
    </w:p>
    <w:p w14:paraId="56E198E1" w14:textId="11EEB964" w:rsidR="006C5C15" w:rsidRPr="001609D5" w:rsidRDefault="00D65A9B" w:rsidP="006C5C15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  <w:lang w:val="en-US"/>
        </w:rPr>
      </w:pPr>
      <w:r w:rsidRPr="001609D5">
        <w:rPr>
          <w:rFonts w:ascii="Work Sans" w:hAnsi="Work Sans" w:cstheme="minorHAnsi"/>
          <w:color w:val="575756"/>
          <w:sz w:val="19"/>
          <w:szCs w:val="19"/>
          <w:lang w:val="en-US"/>
        </w:rPr>
        <w:t>Consultation of</w:t>
      </w:r>
      <w:r w:rsidR="001609D5" w:rsidRPr="001609D5">
        <w:rPr>
          <w:rFonts w:ascii="Work Sans" w:hAnsi="Work Sans" w:cstheme="minorHAnsi"/>
          <w:color w:val="575756"/>
          <w:sz w:val="19"/>
          <w:szCs w:val="19"/>
          <w:lang w:val="en-US"/>
        </w:rPr>
        <w:t xml:space="preserve"> National Strategic P</w:t>
      </w:r>
      <w:r w:rsidR="001609D5">
        <w:rPr>
          <w:rFonts w:ascii="Work Sans" w:hAnsi="Work Sans" w:cstheme="minorHAnsi"/>
          <w:color w:val="575756"/>
          <w:sz w:val="19"/>
          <w:szCs w:val="19"/>
          <w:lang w:val="en-US"/>
        </w:rPr>
        <w:t>lan (if available)</w:t>
      </w:r>
    </w:p>
    <w:p w14:paraId="70DC84DA" w14:textId="61ED5231" w:rsidR="006C5C15" w:rsidRDefault="001609D5" w:rsidP="00F160B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  <w:lang w:val="en-US"/>
        </w:rPr>
      </w:pPr>
      <w:r>
        <w:rPr>
          <w:rFonts w:ascii="Work Sans" w:hAnsi="Work Sans" w:cstheme="minorHAnsi"/>
          <w:color w:val="575756"/>
          <w:sz w:val="19"/>
          <w:szCs w:val="19"/>
          <w:lang w:val="en-US"/>
        </w:rPr>
        <w:t>Consultation of known rabies stakeholder</w:t>
      </w:r>
      <w:r w:rsidR="00B75371">
        <w:rPr>
          <w:rFonts w:ascii="Work Sans" w:hAnsi="Work Sans" w:cstheme="minorHAnsi"/>
          <w:color w:val="575756"/>
          <w:sz w:val="19"/>
          <w:szCs w:val="19"/>
          <w:lang w:val="en-US"/>
        </w:rPr>
        <w:t>s</w:t>
      </w:r>
    </w:p>
    <w:p w14:paraId="0536E1B4" w14:textId="36CBBC9E" w:rsidR="00486642" w:rsidRDefault="00486642" w:rsidP="00F160B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  <w:lang w:val="en-US"/>
        </w:rPr>
      </w:pPr>
      <w:r>
        <w:rPr>
          <w:rFonts w:ascii="Work Sans" w:hAnsi="Work Sans" w:cstheme="minorHAnsi"/>
          <w:color w:val="575756"/>
          <w:sz w:val="19"/>
          <w:szCs w:val="19"/>
          <w:lang w:val="en-US"/>
        </w:rPr>
        <w:t>Detailed internet and literature search using key words and phrases related to rabies</w:t>
      </w:r>
    </w:p>
    <w:p w14:paraId="15FCAA49" w14:textId="74728946" w:rsidR="00F95D2C" w:rsidRDefault="00F95D2C" w:rsidP="00F160B9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  <w:lang w:val="en-US"/>
        </w:rPr>
      </w:pPr>
      <w:r>
        <w:rPr>
          <w:rFonts w:ascii="Work Sans" w:hAnsi="Work Sans" w:cstheme="minorHAnsi"/>
          <w:color w:val="575756"/>
          <w:sz w:val="19"/>
          <w:szCs w:val="19"/>
          <w:lang w:val="en-US"/>
        </w:rPr>
        <w:t xml:space="preserve">Contact </w:t>
      </w:r>
      <w:hyperlink r:id="rId20" w:history="1">
        <w:r w:rsidRPr="00C91883">
          <w:rPr>
            <w:rStyle w:val="Hyperlink"/>
            <w:rFonts w:ascii="Work Sans" w:hAnsi="Work Sans" w:cstheme="minorHAnsi"/>
            <w:sz w:val="19"/>
            <w:szCs w:val="19"/>
            <w:lang w:val="en-US"/>
          </w:rPr>
          <w:t>www.unitedagainstrabies.org</w:t>
        </w:r>
      </w:hyperlink>
      <w:r>
        <w:rPr>
          <w:rFonts w:ascii="Work Sans" w:hAnsi="Work Sans" w:cstheme="minorHAnsi"/>
          <w:color w:val="575756"/>
          <w:sz w:val="19"/>
          <w:szCs w:val="19"/>
          <w:lang w:val="en-US"/>
        </w:rPr>
        <w:t xml:space="preserve"> for information on known stakeholders </w:t>
      </w:r>
      <w:r w:rsidR="0058619D">
        <w:rPr>
          <w:rFonts w:ascii="Work Sans" w:hAnsi="Work Sans" w:cstheme="minorHAnsi"/>
          <w:color w:val="575756"/>
          <w:sz w:val="19"/>
          <w:szCs w:val="19"/>
          <w:lang w:val="en-US"/>
        </w:rPr>
        <w:t xml:space="preserve">and resource partners in your country or region </w:t>
      </w:r>
    </w:p>
    <w:p w14:paraId="2F824896" w14:textId="77777777" w:rsidR="00D97F2C" w:rsidRDefault="00D97F2C" w:rsidP="00D97F2C">
      <w:pPr>
        <w:pStyle w:val="NormalWeb"/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  <w:lang w:val="en-US"/>
        </w:rPr>
      </w:pPr>
    </w:p>
    <w:p w14:paraId="6A9D04AE" w14:textId="1B127867" w:rsidR="00B521E4" w:rsidRPr="0071454C" w:rsidRDefault="00B521E4" w:rsidP="00B521E4">
      <w:pPr>
        <w:pStyle w:val="NormalWeb"/>
        <w:shd w:val="clear" w:color="auto" w:fill="FFFFFF"/>
        <w:spacing w:before="0" w:beforeAutospacing="0" w:after="225" w:afterAutospacing="0" w:line="276" w:lineRule="auto"/>
        <w:rPr>
          <w:rFonts w:ascii="Work Sans SemiBold" w:hAnsi="Work Sans SemiBold" w:cstheme="minorHAnsi"/>
          <w:b/>
          <w:bCs/>
          <w:color w:val="1A3046" w:themeColor="text1"/>
          <w:sz w:val="19"/>
          <w:szCs w:val="19"/>
          <w:lang w:val="en-US"/>
        </w:rPr>
      </w:pPr>
      <w:r>
        <w:rPr>
          <w:rFonts w:ascii="Work Sans SemiBold" w:hAnsi="Work Sans SemiBold" w:cstheme="minorHAnsi"/>
          <w:b/>
          <w:bCs/>
          <w:color w:val="1A3046" w:themeColor="text1"/>
          <w:sz w:val="19"/>
          <w:szCs w:val="19"/>
          <w:lang w:val="en-US"/>
        </w:rPr>
        <w:t>Acknowledgements:</w:t>
      </w:r>
    </w:p>
    <w:p w14:paraId="08295BA0" w14:textId="32926503" w:rsidR="00B521E4" w:rsidRDefault="0068282A" w:rsidP="00B521E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  <w:lang w:val="en-US"/>
        </w:rPr>
      </w:pPr>
      <w:r>
        <w:rPr>
          <w:rFonts w:ascii="Work Sans" w:hAnsi="Work Sans" w:cstheme="minorHAnsi"/>
          <w:color w:val="575756"/>
          <w:sz w:val="19"/>
          <w:szCs w:val="19"/>
          <w:lang w:val="en-US"/>
        </w:rPr>
        <w:t xml:space="preserve">Dr </w:t>
      </w:r>
      <w:proofErr w:type="spellStart"/>
      <w:r w:rsidR="00E05F5A">
        <w:rPr>
          <w:rFonts w:ascii="Work Sans" w:hAnsi="Work Sans" w:cstheme="minorHAnsi"/>
          <w:color w:val="575756"/>
          <w:sz w:val="19"/>
          <w:szCs w:val="19"/>
          <w:lang w:val="en-US"/>
        </w:rPr>
        <w:t>Gbeminiyi</w:t>
      </w:r>
      <w:proofErr w:type="spellEnd"/>
      <w:r w:rsidR="00E05F5A">
        <w:rPr>
          <w:rFonts w:ascii="Work Sans" w:hAnsi="Work Sans" w:cstheme="minorHAnsi"/>
          <w:color w:val="575756"/>
          <w:sz w:val="19"/>
          <w:szCs w:val="19"/>
          <w:lang w:val="en-US"/>
        </w:rPr>
        <w:t xml:space="preserve"> Richard </w:t>
      </w:r>
      <w:proofErr w:type="spellStart"/>
      <w:r>
        <w:rPr>
          <w:rFonts w:ascii="Work Sans" w:hAnsi="Work Sans" w:cstheme="minorHAnsi"/>
          <w:color w:val="575756"/>
          <w:sz w:val="19"/>
          <w:szCs w:val="19"/>
          <w:lang w:val="en-US"/>
        </w:rPr>
        <w:t>Otolorin</w:t>
      </w:r>
      <w:proofErr w:type="spellEnd"/>
      <w:r>
        <w:rPr>
          <w:rFonts w:ascii="Work Sans" w:hAnsi="Work Sans" w:cstheme="minorHAnsi"/>
          <w:color w:val="575756"/>
          <w:sz w:val="19"/>
          <w:szCs w:val="19"/>
          <w:lang w:val="en-US"/>
        </w:rPr>
        <w:t>, University of Jos, Nigeria</w:t>
      </w:r>
    </w:p>
    <w:p w14:paraId="5F208B92" w14:textId="12249351" w:rsidR="0068282A" w:rsidRPr="00AC33F4" w:rsidRDefault="009C3C7A" w:rsidP="00B521E4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  <w:lang w:val="fr-FR"/>
        </w:rPr>
      </w:pPr>
      <w:r w:rsidRPr="00AC33F4">
        <w:rPr>
          <w:rFonts w:ascii="Work Sans" w:hAnsi="Work Sans" w:cstheme="minorHAnsi"/>
          <w:color w:val="575756"/>
          <w:sz w:val="19"/>
          <w:szCs w:val="19"/>
          <w:lang w:val="fr-FR"/>
        </w:rPr>
        <w:t xml:space="preserve">Dr Junaidu Maina, </w:t>
      </w:r>
      <w:r w:rsidR="00630DBC" w:rsidRPr="00AC33F4">
        <w:rPr>
          <w:rFonts w:ascii="Work Sans" w:hAnsi="Work Sans" w:cstheme="minorHAnsi"/>
          <w:color w:val="575756"/>
          <w:sz w:val="19"/>
          <w:szCs w:val="19"/>
          <w:lang w:val="fr-FR"/>
        </w:rPr>
        <w:t>JM G</w:t>
      </w:r>
      <w:r w:rsidR="00630DBC">
        <w:rPr>
          <w:rFonts w:ascii="Work Sans" w:hAnsi="Work Sans" w:cstheme="minorHAnsi"/>
          <w:color w:val="575756"/>
          <w:sz w:val="19"/>
          <w:szCs w:val="19"/>
          <w:lang w:val="fr-FR"/>
        </w:rPr>
        <w:t>lobal Associates</w:t>
      </w:r>
      <w:r w:rsidR="00AC33F4">
        <w:rPr>
          <w:rFonts w:ascii="Work Sans" w:hAnsi="Work Sans" w:cstheme="minorHAnsi"/>
          <w:color w:val="575756"/>
          <w:sz w:val="19"/>
          <w:szCs w:val="19"/>
          <w:lang w:val="fr-FR"/>
        </w:rPr>
        <w:t>, Nigeria</w:t>
      </w:r>
    </w:p>
    <w:p w14:paraId="67897531" w14:textId="183BB02C" w:rsidR="00D97F2C" w:rsidRPr="009C3C7A" w:rsidRDefault="009C3C7A" w:rsidP="00D97F2C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  <w:lang w:val="en-US"/>
        </w:rPr>
      </w:pPr>
      <w:r>
        <w:rPr>
          <w:rFonts w:ascii="Work Sans" w:hAnsi="Work Sans" w:cstheme="minorHAnsi"/>
          <w:color w:val="575756"/>
          <w:sz w:val="19"/>
          <w:szCs w:val="19"/>
          <w:lang w:val="en-US"/>
        </w:rPr>
        <w:t xml:space="preserve">Dr </w:t>
      </w:r>
      <w:proofErr w:type="spellStart"/>
      <w:r>
        <w:rPr>
          <w:rFonts w:ascii="Work Sans" w:hAnsi="Work Sans" w:cstheme="minorHAnsi"/>
          <w:color w:val="575756"/>
          <w:sz w:val="19"/>
          <w:szCs w:val="19"/>
          <w:lang w:val="en-US"/>
        </w:rPr>
        <w:t>Kavosa</w:t>
      </w:r>
      <w:proofErr w:type="spellEnd"/>
      <w:r>
        <w:rPr>
          <w:rFonts w:ascii="Work Sans" w:hAnsi="Work Sans" w:cstheme="minorHAnsi"/>
          <w:color w:val="575756"/>
          <w:sz w:val="19"/>
          <w:szCs w:val="19"/>
          <w:lang w:val="en-US"/>
        </w:rPr>
        <w:t xml:space="preserve"> </w:t>
      </w:r>
      <w:proofErr w:type="spellStart"/>
      <w:r>
        <w:rPr>
          <w:rFonts w:ascii="Work Sans" w:hAnsi="Work Sans" w:cstheme="minorHAnsi"/>
          <w:color w:val="575756"/>
          <w:sz w:val="19"/>
          <w:szCs w:val="19"/>
          <w:lang w:val="en-US"/>
        </w:rPr>
        <w:t>Mudoga</w:t>
      </w:r>
      <w:proofErr w:type="spellEnd"/>
      <w:r>
        <w:rPr>
          <w:rFonts w:ascii="Work Sans" w:hAnsi="Work Sans" w:cstheme="minorHAnsi"/>
          <w:color w:val="575756"/>
          <w:sz w:val="19"/>
          <w:szCs w:val="19"/>
          <w:lang w:val="en-US"/>
        </w:rPr>
        <w:t xml:space="preserve">, Action </w:t>
      </w:r>
      <w:r w:rsidR="005A78E0">
        <w:rPr>
          <w:rFonts w:ascii="Work Sans" w:hAnsi="Work Sans" w:cstheme="minorHAnsi"/>
          <w:color w:val="575756"/>
          <w:sz w:val="19"/>
          <w:szCs w:val="19"/>
          <w:lang w:val="en-US"/>
        </w:rPr>
        <w:t>for Protection of Animals Africa, Kenya</w:t>
      </w:r>
    </w:p>
    <w:p w14:paraId="573645D0" w14:textId="6482EA87" w:rsidR="003233AE" w:rsidRPr="00405C1C" w:rsidRDefault="003233AE" w:rsidP="00646ADA">
      <w:pPr>
        <w:pStyle w:val="NormalWeb"/>
        <w:shd w:val="clear" w:color="auto" w:fill="FFFFFF"/>
        <w:spacing w:before="0" w:beforeAutospacing="0" w:after="225" w:afterAutospacing="0" w:line="276" w:lineRule="auto"/>
        <w:jc w:val="both"/>
        <w:rPr>
          <w:rFonts w:ascii="Work Sans" w:hAnsi="Work Sans" w:cstheme="minorHAnsi"/>
          <w:i/>
          <w:iCs/>
          <w:color w:val="B5BBBF"/>
          <w:sz w:val="19"/>
          <w:szCs w:val="19"/>
        </w:rPr>
      </w:pPr>
    </w:p>
    <w:p w14:paraId="5821114E" w14:textId="3CA3449C" w:rsidR="00696F73" w:rsidRDefault="00696F73" w:rsidP="00660052">
      <w:pPr>
        <w:rPr>
          <w:b/>
          <w:bCs/>
          <w:color w:val="1A3046" w:themeColor="text1"/>
          <w:sz w:val="36"/>
          <w:szCs w:val="36"/>
        </w:rPr>
        <w:sectPr w:rsidR="00696F73" w:rsidSect="00C639A7">
          <w:type w:val="continuous"/>
          <w:pgSz w:w="11906" w:h="16838"/>
          <w:pgMar w:top="1440" w:right="1440" w:bottom="1440" w:left="1440" w:header="709" w:footer="709" w:gutter="0"/>
          <w:cols w:num="2" w:space="720"/>
          <w:docGrid w:linePitch="360"/>
        </w:sectPr>
      </w:pPr>
    </w:p>
    <w:p w14:paraId="07A1C7E3" w14:textId="2AB9E341" w:rsidR="00C639A7" w:rsidRDefault="00C639A7">
      <w:pPr>
        <w:rPr>
          <w:b/>
          <w:bCs/>
          <w:color w:val="1A3046" w:themeColor="text1"/>
          <w:sz w:val="36"/>
          <w:szCs w:val="36"/>
        </w:rPr>
      </w:pPr>
    </w:p>
    <w:p w14:paraId="1936114A" w14:textId="53327390" w:rsidR="008619B9" w:rsidRPr="006714A5" w:rsidRDefault="001F64B9" w:rsidP="006714A5">
      <w:pPr>
        <w:pStyle w:val="Heading1"/>
        <w:numPr>
          <w:ilvl w:val="0"/>
          <w:numId w:val="3"/>
        </w:numPr>
        <w:rPr>
          <w:sz w:val="36"/>
          <w:szCs w:val="36"/>
        </w:rPr>
      </w:pPr>
      <w:r>
        <w:rPr>
          <w:b/>
          <w:bCs/>
          <w:sz w:val="36"/>
          <w:szCs w:val="36"/>
        </w:rPr>
        <w:br w:type="page"/>
      </w:r>
      <w:r w:rsidR="006714A5" w:rsidRPr="001F1C1B">
        <w:rPr>
          <w:rFonts w:ascii="Work Sans" w:hAnsi="Work Sans"/>
          <w:b/>
          <w:bCs/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15E798B7" wp14:editId="70DA5841">
            <wp:simplePos x="0" y="0"/>
            <wp:positionH relativeFrom="column">
              <wp:posOffset>-512408</wp:posOffset>
            </wp:positionH>
            <wp:positionV relativeFrom="paragraph">
              <wp:posOffset>27940</wp:posOffset>
            </wp:positionV>
            <wp:extent cx="342900" cy="652616"/>
            <wp:effectExtent l="0" t="0" r="0" b="0"/>
            <wp:wrapNone/>
            <wp:docPr id="27" name="Picture 27" descr="A picture containing bl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lu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652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4A5">
        <w:tab/>
      </w:r>
      <w:r w:rsidR="006714A5">
        <w:rPr>
          <w:rStyle w:val="Heading1Char"/>
          <w:lang w:eastAsia="en-GB"/>
        </w:rPr>
        <w:t>Executive Summary</w:t>
      </w:r>
    </w:p>
    <w:p w14:paraId="4A4209CA" w14:textId="77777777" w:rsidR="008619B9" w:rsidRDefault="008619B9" w:rsidP="008619B9">
      <w:pPr>
        <w:rPr>
          <w:b/>
          <w:bCs/>
          <w:color w:val="1A3046" w:themeColor="text1"/>
          <w:sz w:val="36"/>
          <w:szCs w:val="36"/>
        </w:rPr>
      </w:pPr>
    </w:p>
    <w:p w14:paraId="627E7647" w14:textId="24747687" w:rsidR="008619B9" w:rsidRPr="00856644" w:rsidRDefault="008619B9" w:rsidP="008619B9">
      <w:pPr>
        <w:rPr>
          <w:b/>
          <w:bCs/>
          <w:color w:val="1A3046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E00247" wp14:editId="62C43994">
                <wp:simplePos x="0" y="0"/>
                <wp:positionH relativeFrom="column">
                  <wp:posOffset>-457835</wp:posOffset>
                </wp:positionH>
                <wp:positionV relativeFrom="paragraph">
                  <wp:posOffset>248920</wp:posOffset>
                </wp:positionV>
                <wp:extent cx="6660000" cy="0"/>
                <wp:effectExtent l="0" t="12700" r="20320" b="1270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0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5BBBF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E066BE" id="Straight Connector 20" o:spid="_x0000_s1026" style="position:absolute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6.05pt,19.6pt" to="488.3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" strokecolor="#b5bbbf" strokeweight="1.5pt">
                <v:stroke dashstyle="1 1" joinstyle="miter"/>
              </v:line>
            </w:pict>
          </mc:Fallback>
        </mc:AlternateContent>
      </w:r>
    </w:p>
    <w:p w14:paraId="6DC07FAB" w14:textId="77777777" w:rsidR="00706411" w:rsidRDefault="00706411" w:rsidP="00706411">
      <w:pPr>
        <w:pStyle w:val="NormalWeb"/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</w:rPr>
      </w:pPr>
    </w:p>
    <w:p w14:paraId="4D0F83A1" w14:textId="01B21AD9" w:rsidR="0055614A" w:rsidRDefault="00C04D8C" w:rsidP="0055614A">
      <w:pP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</w:pPr>
      <w: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This section should summarise the key points of the document, restating the purpose, major findings and </w:t>
      </w:r>
      <w:r w:rsidR="00E60E6B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any conclusions and recommendations. </w:t>
      </w:r>
    </w:p>
    <w:p w14:paraId="69B600AC" w14:textId="1C436C60" w:rsidR="00E60E6B" w:rsidRDefault="00E60E6B" w:rsidP="0055614A">
      <w:pP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</w:pPr>
    </w:p>
    <w:p w14:paraId="08B26C66" w14:textId="03BF52B2" w:rsidR="00E60E6B" w:rsidRDefault="005F20A2" w:rsidP="0055614A">
      <w:pP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</w:pPr>
      <w: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>The author</w:t>
      </w:r>
      <w:r w:rsidR="00E05F5A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>/s</w:t>
      </w:r>
      <w: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 </w:t>
      </w:r>
      <w:r w:rsidR="00E05F5A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are </w:t>
      </w:r>
      <w: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encouraged to </w:t>
      </w:r>
      <w:r w:rsidR="0086138D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include a </w:t>
      </w:r>
      <w: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>reference to the National Strategic Plan (if available)</w:t>
      </w:r>
      <w:r w:rsidR="0086138D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, and </w:t>
      </w:r>
      <w:r w:rsidR="00A0668D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note </w:t>
      </w:r>
      <w:r w:rsidR="0086138D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how this document can support the development and implementation of this plan. </w:t>
      </w:r>
    </w:p>
    <w:p w14:paraId="3003ED02" w14:textId="77777777" w:rsidR="00F33FE9" w:rsidRDefault="00F33FE9" w:rsidP="0055614A">
      <w:pP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</w:pPr>
    </w:p>
    <w:p w14:paraId="4A993D84" w14:textId="7CF6AE5F" w:rsidR="00F33FE9" w:rsidRPr="00C6421B" w:rsidRDefault="00F33FE9" w:rsidP="0055614A">
      <w:pPr>
        <w:rPr>
          <w:rFonts w:ascii="Work Sans Medium" w:eastAsia="Times New Roman" w:hAnsi="Work Sans Medium" w:cstheme="minorHAnsi"/>
          <w:color w:val="575756"/>
          <w:sz w:val="23"/>
          <w:szCs w:val="23"/>
          <w:lang w:eastAsia="en-GB"/>
        </w:rPr>
      </w:pPr>
      <w: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The following </w:t>
      </w:r>
      <w:r w:rsidR="002C3E34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example </w:t>
      </w:r>
      <w: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text </w:t>
      </w:r>
      <w:r w:rsidR="00F83020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could be </w:t>
      </w:r>
      <w:r w:rsidR="002C3E34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>included:</w:t>
      </w:r>
      <w:r w:rsidR="00F83020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 </w:t>
      </w:r>
    </w:p>
    <w:p w14:paraId="0B6CEE22" w14:textId="77777777" w:rsidR="0055614A" w:rsidRDefault="0055614A" w:rsidP="00706411">
      <w:pPr>
        <w:pStyle w:val="NormalWeb"/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</w:rPr>
      </w:pPr>
    </w:p>
    <w:p w14:paraId="2FC2827E" w14:textId="541193A7" w:rsidR="00F83020" w:rsidRDefault="00F83020" w:rsidP="00706411">
      <w:pPr>
        <w:pStyle w:val="NormalWeb"/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</w:rPr>
      </w:pPr>
      <w:r>
        <w:rPr>
          <w:rFonts w:ascii="Work Sans" w:hAnsi="Work Sans" w:cstheme="minorHAnsi"/>
          <w:color w:val="575756"/>
          <w:sz w:val="19"/>
          <w:szCs w:val="19"/>
        </w:rPr>
        <w:t xml:space="preserve">Dog-transmitted rabies is a zoonotic disease that causes the completely preventable death of an estimated 59, 000 people every year. </w:t>
      </w:r>
      <w:r w:rsidR="00FD72D2">
        <w:rPr>
          <w:rFonts w:ascii="Work Sans" w:hAnsi="Work Sans" w:cstheme="minorHAnsi"/>
          <w:color w:val="575756"/>
          <w:sz w:val="19"/>
          <w:szCs w:val="19"/>
        </w:rPr>
        <w:t>The control of diseases such as rabies depends on the availability of sufficient resources</w:t>
      </w:r>
      <w:r w:rsidR="00AB6F72">
        <w:rPr>
          <w:rFonts w:ascii="Work Sans" w:hAnsi="Work Sans" w:cstheme="minorHAnsi"/>
          <w:color w:val="575756"/>
          <w:sz w:val="19"/>
          <w:szCs w:val="19"/>
        </w:rPr>
        <w:t>, and it is therefore important to identify key resource partners</w:t>
      </w:r>
      <w:r w:rsidR="00FD72D2">
        <w:rPr>
          <w:rFonts w:ascii="Work Sans" w:hAnsi="Work Sans" w:cstheme="minorHAnsi"/>
          <w:color w:val="575756"/>
          <w:sz w:val="19"/>
          <w:szCs w:val="19"/>
        </w:rPr>
        <w:t xml:space="preserve">. </w:t>
      </w:r>
      <w:r>
        <w:rPr>
          <w:rFonts w:ascii="Work Sans" w:hAnsi="Work Sans" w:cstheme="minorHAnsi"/>
          <w:color w:val="575756"/>
          <w:sz w:val="19"/>
          <w:szCs w:val="19"/>
        </w:rPr>
        <w:t xml:space="preserve"> </w:t>
      </w:r>
    </w:p>
    <w:p w14:paraId="40564DD0" w14:textId="6A0493CF" w:rsidR="00AB6F72" w:rsidRDefault="00B952D9" w:rsidP="00706411">
      <w:pPr>
        <w:pStyle w:val="NormalWeb"/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</w:rPr>
      </w:pPr>
      <w:r>
        <w:rPr>
          <w:rFonts w:ascii="Work Sans" w:hAnsi="Work Sans" w:cstheme="minorHAnsi"/>
          <w:color w:val="575756"/>
          <w:sz w:val="19"/>
          <w:szCs w:val="19"/>
        </w:rPr>
        <w:t xml:space="preserve">The global community </w:t>
      </w:r>
      <w:r w:rsidR="00323263">
        <w:rPr>
          <w:rFonts w:ascii="Work Sans" w:hAnsi="Work Sans" w:cstheme="minorHAnsi"/>
          <w:color w:val="575756"/>
          <w:sz w:val="19"/>
          <w:szCs w:val="19"/>
        </w:rPr>
        <w:t xml:space="preserve">has </w:t>
      </w:r>
      <w:r w:rsidR="00F85911">
        <w:rPr>
          <w:rFonts w:ascii="Work Sans" w:hAnsi="Work Sans" w:cstheme="minorHAnsi"/>
          <w:color w:val="575756"/>
          <w:sz w:val="19"/>
          <w:szCs w:val="19"/>
        </w:rPr>
        <w:t>committed to</w:t>
      </w:r>
      <w:r w:rsidR="00323263">
        <w:rPr>
          <w:rFonts w:ascii="Work Sans" w:hAnsi="Work Sans" w:cstheme="minorHAnsi"/>
          <w:color w:val="575756"/>
          <w:sz w:val="19"/>
          <w:szCs w:val="19"/>
        </w:rPr>
        <w:t xml:space="preserve"> ‘Zero by 30: the Global Strategic Plan to End Human Deaths from Dog-Mediated Rabies by 2030’</w:t>
      </w:r>
      <w:r w:rsidR="008F14E9">
        <w:rPr>
          <w:rFonts w:ascii="Work Sans" w:hAnsi="Work Sans" w:cstheme="minorHAnsi"/>
          <w:color w:val="575756"/>
          <w:sz w:val="19"/>
          <w:szCs w:val="19"/>
        </w:rPr>
        <w:t>, and the United Against Rabies Forum was established in 2020 to support countries in reaching this goal.</w:t>
      </w:r>
      <w:r w:rsidR="00CF7CD1">
        <w:rPr>
          <w:rFonts w:ascii="Work Sans" w:hAnsi="Work Sans" w:cstheme="minorHAnsi"/>
          <w:color w:val="575756"/>
          <w:sz w:val="19"/>
          <w:szCs w:val="19"/>
        </w:rPr>
        <w:t xml:space="preserve"> </w:t>
      </w:r>
      <w:r w:rsidR="00C97DE4">
        <w:rPr>
          <w:rFonts w:ascii="Work Sans" w:hAnsi="Work Sans" w:cstheme="minorHAnsi"/>
          <w:color w:val="575756"/>
          <w:sz w:val="19"/>
          <w:szCs w:val="19"/>
        </w:rPr>
        <w:t>Countries need to drive efforts</w:t>
      </w:r>
      <w:r w:rsidR="00A5675E">
        <w:rPr>
          <w:rFonts w:ascii="Work Sans" w:hAnsi="Work Sans" w:cstheme="minorHAnsi"/>
          <w:color w:val="575756"/>
          <w:sz w:val="19"/>
          <w:szCs w:val="19"/>
        </w:rPr>
        <w:t>, b</w:t>
      </w:r>
      <w:r w:rsidR="00290CD6">
        <w:rPr>
          <w:rFonts w:ascii="Work Sans" w:hAnsi="Work Sans" w:cstheme="minorHAnsi"/>
          <w:color w:val="575756"/>
          <w:sz w:val="19"/>
          <w:szCs w:val="19"/>
        </w:rPr>
        <w:t>y</w:t>
      </w:r>
      <w:r w:rsidR="00A5675E">
        <w:rPr>
          <w:rFonts w:ascii="Work Sans" w:hAnsi="Work Sans" w:cstheme="minorHAnsi"/>
          <w:color w:val="575756"/>
          <w:sz w:val="19"/>
          <w:szCs w:val="19"/>
        </w:rPr>
        <w:t xml:space="preserve"> developing </w:t>
      </w:r>
      <w:r w:rsidR="00290CD6">
        <w:rPr>
          <w:rFonts w:ascii="Work Sans" w:hAnsi="Work Sans" w:cstheme="minorHAnsi"/>
          <w:color w:val="575756"/>
          <w:sz w:val="19"/>
          <w:szCs w:val="19"/>
        </w:rPr>
        <w:t>rabies prevention and control programmes,</w:t>
      </w:r>
      <w:r w:rsidR="00C97DE4">
        <w:rPr>
          <w:rFonts w:ascii="Work Sans" w:hAnsi="Work Sans" w:cstheme="minorHAnsi"/>
          <w:color w:val="575756"/>
          <w:sz w:val="19"/>
          <w:szCs w:val="19"/>
        </w:rPr>
        <w:t xml:space="preserve"> and mobilising domestic and international resources </w:t>
      </w:r>
      <w:r w:rsidR="00916A0C">
        <w:rPr>
          <w:rFonts w:ascii="Work Sans" w:hAnsi="Work Sans" w:cstheme="minorHAnsi"/>
          <w:color w:val="575756"/>
          <w:sz w:val="19"/>
          <w:szCs w:val="19"/>
        </w:rPr>
        <w:t xml:space="preserve">to </w:t>
      </w:r>
      <w:r w:rsidR="00A5675E">
        <w:rPr>
          <w:rFonts w:ascii="Work Sans" w:hAnsi="Work Sans" w:cstheme="minorHAnsi"/>
          <w:color w:val="575756"/>
          <w:sz w:val="19"/>
          <w:szCs w:val="19"/>
        </w:rPr>
        <w:t>effectively and sustainabl</w:t>
      </w:r>
      <w:r w:rsidR="00290CD6">
        <w:rPr>
          <w:rFonts w:ascii="Work Sans" w:hAnsi="Work Sans" w:cstheme="minorHAnsi"/>
          <w:color w:val="575756"/>
          <w:sz w:val="19"/>
          <w:szCs w:val="19"/>
        </w:rPr>
        <w:t xml:space="preserve">y implement these programmes. </w:t>
      </w:r>
      <w:r w:rsidR="00A5675E">
        <w:rPr>
          <w:rFonts w:ascii="Work Sans" w:hAnsi="Work Sans" w:cstheme="minorHAnsi"/>
          <w:color w:val="575756"/>
          <w:sz w:val="19"/>
          <w:szCs w:val="19"/>
        </w:rPr>
        <w:t xml:space="preserve"> </w:t>
      </w:r>
    </w:p>
    <w:p w14:paraId="6EFD1EEB" w14:textId="4EB5CE91" w:rsidR="00706411" w:rsidRPr="001F1C1B" w:rsidRDefault="00706411" w:rsidP="00706411">
      <w:pPr>
        <w:pStyle w:val="NormalWeb"/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</w:rPr>
      </w:pPr>
      <w:r>
        <w:rPr>
          <w:rFonts w:ascii="Work Sans" w:hAnsi="Work Sans" w:cstheme="minorHAnsi"/>
          <w:color w:val="575756"/>
          <w:sz w:val="19"/>
          <w:szCs w:val="19"/>
        </w:rPr>
        <w:t>For planning purposes, it is key to identify agencies/organisations that have funded rabies prevention programmes/initiatives in the past, and also identify potential resource partners that are critical in providing required resources (e.g. equipment, consumables, infrastructure).</w:t>
      </w:r>
    </w:p>
    <w:p w14:paraId="7F980345" w14:textId="77777777" w:rsidR="00706411" w:rsidRDefault="00706411" w:rsidP="0055614A">
      <w:pPr>
        <w:pStyle w:val="NormalWeb"/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  <w:lang w:val="en-US"/>
        </w:rPr>
      </w:pPr>
      <w:r w:rsidRPr="00121329">
        <w:rPr>
          <w:rFonts w:ascii="Work Sans" w:hAnsi="Work Sans" w:cstheme="minorHAnsi"/>
          <w:color w:val="575756"/>
          <w:sz w:val="19"/>
          <w:szCs w:val="19"/>
          <w:lang w:val="en-US"/>
        </w:rPr>
        <w:t>The key objective</w:t>
      </w:r>
      <w:r>
        <w:rPr>
          <w:rFonts w:ascii="Work Sans" w:hAnsi="Work Sans" w:cstheme="minorHAnsi"/>
          <w:color w:val="575756"/>
          <w:sz w:val="19"/>
          <w:szCs w:val="19"/>
          <w:lang w:val="en-US"/>
        </w:rPr>
        <w:t xml:space="preserve">s of this document are: </w:t>
      </w:r>
    </w:p>
    <w:p w14:paraId="05C26F79" w14:textId="77777777" w:rsidR="00706411" w:rsidRDefault="00706411" w:rsidP="00706411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  <w:lang w:val="en-US"/>
        </w:rPr>
      </w:pPr>
      <w:r>
        <w:rPr>
          <w:rFonts w:ascii="Work Sans" w:hAnsi="Work Sans" w:cstheme="minorHAnsi"/>
          <w:color w:val="575756"/>
          <w:sz w:val="19"/>
          <w:szCs w:val="19"/>
          <w:lang w:val="en-US"/>
        </w:rPr>
        <w:t xml:space="preserve">To identify potential partners for resource </w:t>
      </w:r>
      <w:proofErr w:type="spellStart"/>
      <w:r>
        <w:rPr>
          <w:rFonts w:ascii="Work Sans" w:hAnsi="Work Sans" w:cstheme="minorHAnsi"/>
          <w:color w:val="575756"/>
          <w:sz w:val="19"/>
          <w:szCs w:val="19"/>
          <w:lang w:val="en-US"/>
        </w:rPr>
        <w:t>mobilisation</w:t>
      </w:r>
      <w:proofErr w:type="spellEnd"/>
      <w:r>
        <w:rPr>
          <w:rFonts w:ascii="Work Sans" w:hAnsi="Work Sans" w:cstheme="minorHAnsi"/>
          <w:color w:val="575756"/>
          <w:sz w:val="19"/>
          <w:szCs w:val="19"/>
          <w:lang w:val="en-US"/>
        </w:rPr>
        <w:t xml:space="preserve"> for rabies control in [Country]</w:t>
      </w:r>
    </w:p>
    <w:p w14:paraId="0F3B1CBF" w14:textId="77777777" w:rsidR="00706411" w:rsidRDefault="00706411" w:rsidP="00706411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  <w:lang w:val="en-US"/>
        </w:rPr>
      </w:pPr>
      <w:r>
        <w:rPr>
          <w:rFonts w:ascii="Work Sans" w:hAnsi="Work Sans" w:cstheme="minorHAnsi"/>
          <w:color w:val="575756"/>
          <w:sz w:val="19"/>
          <w:szCs w:val="19"/>
          <w:lang w:val="en-US"/>
        </w:rPr>
        <w:t>To profile the potential resource partners based on their current, past and projected future activities related to rabies control</w:t>
      </w:r>
    </w:p>
    <w:p w14:paraId="53C753AF" w14:textId="0B1051EF" w:rsidR="00BF173E" w:rsidRPr="00121329" w:rsidRDefault="00BF173E" w:rsidP="00BF173E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  <w:lang w:val="en-US"/>
        </w:rPr>
      </w:pPr>
      <w:r>
        <w:rPr>
          <w:rFonts w:ascii="Work Sans" w:hAnsi="Work Sans" w:cstheme="minorHAnsi"/>
          <w:color w:val="575756"/>
          <w:sz w:val="19"/>
          <w:szCs w:val="19"/>
          <w:lang w:val="en-US"/>
        </w:rPr>
        <w:t xml:space="preserve">To support the development and implementation of the [name of National Strategic Plan in </w:t>
      </w:r>
      <w:r w:rsidR="00F83020">
        <w:rPr>
          <w:rFonts w:ascii="Work Sans" w:hAnsi="Work Sans" w:cstheme="minorHAnsi"/>
          <w:color w:val="575756"/>
          <w:sz w:val="19"/>
          <w:szCs w:val="19"/>
          <w:lang w:val="en-US"/>
        </w:rPr>
        <w:t>country]</w:t>
      </w:r>
      <w:r>
        <w:rPr>
          <w:rFonts w:ascii="Work Sans" w:hAnsi="Work Sans" w:cstheme="minorHAnsi"/>
          <w:color w:val="575756"/>
          <w:sz w:val="19"/>
          <w:szCs w:val="19"/>
          <w:lang w:val="en-US"/>
        </w:rPr>
        <w:t xml:space="preserve"> </w:t>
      </w:r>
    </w:p>
    <w:p w14:paraId="53969B0E" w14:textId="77777777" w:rsidR="00BF173E" w:rsidRPr="00121329" w:rsidRDefault="00BF173E" w:rsidP="00BF173E">
      <w:pPr>
        <w:pStyle w:val="NormalWeb"/>
        <w:shd w:val="clear" w:color="auto" w:fill="FFFFFF"/>
        <w:spacing w:before="0" w:beforeAutospacing="0" w:after="225" w:afterAutospacing="0" w:line="276" w:lineRule="auto"/>
        <w:ind w:left="360"/>
        <w:rPr>
          <w:rFonts w:ascii="Work Sans" w:hAnsi="Work Sans" w:cstheme="minorHAnsi"/>
          <w:color w:val="575756"/>
          <w:sz w:val="19"/>
          <w:szCs w:val="19"/>
          <w:lang w:val="en-US"/>
        </w:rPr>
      </w:pPr>
    </w:p>
    <w:p w14:paraId="2A3A5FC6" w14:textId="0C53697B" w:rsidR="00706411" w:rsidRPr="001F1C1B" w:rsidRDefault="006714A5" w:rsidP="00706411">
      <w:pPr>
        <w:pStyle w:val="NormalWeb"/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</w:rPr>
      </w:pPr>
      <w:r>
        <w:rPr>
          <w:color w:val="1A3046" w:themeColor="text1"/>
          <w:sz w:val="36"/>
          <w:szCs w:val="36"/>
        </w:rPr>
        <w:br w:type="page"/>
      </w:r>
    </w:p>
    <w:p w14:paraId="01C5E1B0" w14:textId="761512F8" w:rsidR="00DB6487" w:rsidRPr="008619B9" w:rsidRDefault="00DB6487" w:rsidP="008619B9">
      <w:pPr>
        <w:pStyle w:val="Heading1"/>
        <w:numPr>
          <w:ilvl w:val="0"/>
          <w:numId w:val="3"/>
        </w:numPr>
        <w:rPr>
          <w:sz w:val="36"/>
          <w:szCs w:val="36"/>
        </w:rPr>
      </w:pPr>
      <w:r w:rsidRPr="001F1C1B">
        <w:rPr>
          <w:rFonts w:ascii="Work Sans" w:hAnsi="Work Sans"/>
          <w:b/>
          <w:bCs/>
          <w:noProof/>
        </w:rPr>
        <w:drawing>
          <wp:anchor distT="0" distB="0" distL="114300" distR="114300" simplePos="0" relativeHeight="251674624" behindDoc="0" locked="0" layoutInCell="1" allowOverlap="1" wp14:anchorId="09F1F652" wp14:editId="228363F5">
            <wp:simplePos x="0" y="0"/>
            <wp:positionH relativeFrom="column">
              <wp:posOffset>-512408</wp:posOffset>
            </wp:positionH>
            <wp:positionV relativeFrom="paragraph">
              <wp:posOffset>27940</wp:posOffset>
            </wp:positionV>
            <wp:extent cx="342900" cy="652616"/>
            <wp:effectExtent l="0" t="0" r="0" b="0"/>
            <wp:wrapNone/>
            <wp:docPr id="8" name="Picture 8" descr="A picture containing bl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lu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652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rPr>
          <w:rStyle w:val="Heading1Char"/>
          <w:lang w:eastAsia="en-GB"/>
        </w:rPr>
        <w:t>List of Acronyms</w:t>
      </w:r>
    </w:p>
    <w:p w14:paraId="1F6FBECF" w14:textId="77777777" w:rsidR="00DB6487" w:rsidRDefault="00DB6487" w:rsidP="00DB6487">
      <w:pPr>
        <w:rPr>
          <w:b/>
          <w:bCs/>
          <w:color w:val="1A3046" w:themeColor="text1"/>
          <w:sz w:val="36"/>
          <w:szCs w:val="36"/>
        </w:rPr>
      </w:pPr>
    </w:p>
    <w:p w14:paraId="1CF7C293" w14:textId="77777777" w:rsidR="00DB6487" w:rsidRPr="00856644" w:rsidRDefault="00DB6487" w:rsidP="00DB6487">
      <w:pPr>
        <w:rPr>
          <w:b/>
          <w:bCs/>
          <w:color w:val="1A3046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59E8260" wp14:editId="4CFC6495">
                <wp:simplePos x="0" y="0"/>
                <wp:positionH relativeFrom="column">
                  <wp:posOffset>-457835</wp:posOffset>
                </wp:positionH>
                <wp:positionV relativeFrom="paragraph">
                  <wp:posOffset>248920</wp:posOffset>
                </wp:positionV>
                <wp:extent cx="6660000" cy="0"/>
                <wp:effectExtent l="0" t="12700" r="20320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0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5BBBF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947F03" id="Straight Connector 1" o:spid="_x0000_s1026" style="position:absolute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6.05pt,19.6pt" to="488.3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" strokecolor="#b5bbbf" strokeweight="1.5pt">
                <v:stroke dashstyle="1 1" joinstyle="miter"/>
              </v:line>
            </w:pict>
          </mc:Fallback>
        </mc:AlternateContent>
      </w:r>
    </w:p>
    <w:p w14:paraId="7922DE58" w14:textId="77777777" w:rsidR="00DB6487" w:rsidRDefault="00DB6487" w:rsidP="00DB6487">
      <w:pPr>
        <w:pStyle w:val="NormalWeb"/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</w:rPr>
      </w:pPr>
    </w:p>
    <w:p w14:paraId="66D90938" w14:textId="6E4BB550" w:rsidR="00DB6487" w:rsidRDefault="00DB6487" w:rsidP="00DB648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</w:rPr>
      </w:pPr>
      <w:r>
        <w:rPr>
          <w:rFonts w:ascii="Work Sans" w:hAnsi="Work Sans" w:cstheme="minorHAnsi"/>
          <w:color w:val="575756"/>
          <w:sz w:val="19"/>
          <w:szCs w:val="19"/>
        </w:rPr>
        <w:t>Acronym – Organisation</w:t>
      </w:r>
    </w:p>
    <w:p w14:paraId="0ED6E5DC" w14:textId="1FD1B9C7" w:rsidR="00DB6487" w:rsidRDefault="00DB6487" w:rsidP="00DB648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</w:rPr>
      </w:pPr>
      <w:r>
        <w:rPr>
          <w:rFonts w:ascii="Work Sans" w:hAnsi="Work Sans" w:cstheme="minorHAnsi"/>
          <w:color w:val="575756"/>
          <w:sz w:val="19"/>
          <w:szCs w:val="19"/>
        </w:rPr>
        <w:t>Acronym – Organisation</w:t>
      </w:r>
    </w:p>
    <w:p w14:paraId="00BF83CD" w14:textId="602345B6" w:rsidR="00DB6487" w:rsidRPr="001F1C1B" w:rsidRDefault="00DB6487" w:rsidP="00DB6487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</w:rPr>
      </w:pPr>
      <w:r>
        <w:rPr>
          <w:rFonts w:ascii="Work Sans" w:hAnsi="Work Sans" w:cstheme="minorHAnsi"/>
          <w:color w:val="575756"/>
          <w:sz w:val="19"/>
          <w:szCs w:val="19"/>
        </w:rPr>
        <w:t>Acronym - Organisation</w:t>
      </w:r>
    </w:p>
    <w:p w14:paraId="3FDCFA3E" w14:textId="69779F64" w:rsidR="00DB6487" w:rsidRPr="00DB6487" w:rsidRDefault="00DB6487" w:rsidP="00DB6487">
      <w:pPr>
        <w:pStyle w:val="NormalWeb"/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  <w:lang w:val="fr-FR"/>
        </w:rPr>
      </w:pPr>
    </w:p>
    <w:p w14:paraId="2770E0E8" w14:textId="45B571C7" w:rsidR="00DB6487" w:rsidRPr="007517D3" w:rsidRDefault="001F64B9" w:rsidP="007517D3">
      <w:pPr>
        <w:pStyle w:val="Heading1"/>
        <w:numPr>
          <w:ilvl w:val="0"/>
          <w:numId w:val="3"/>
        </w:numPr>
        <w:rPr>
          <w:sz w:val="36"/>
          <w:szCs w:val="36"/>
        </w:rPr>
      </w:pPr>
      <w:r w:rsidRPr="00DB6487">
        <w:rPr>
          <w:b/>
          <w:bCs/>
          <w:sz w:val="36"/>
          <w:szCs w:val="36"/>
          <w:lang w:val="fr-FR"/>
        </w:rPr>
        <w:br w:type="page"/>
      </w:r>
      <w:r w:rsidR="007517D3" w:rsidRPr="001F1C1B">
        <w:rPr>
          <w:rFonts w:ascii="Work Sans" w:hAnsi="Work Sans"/>
          <w:b/>
          <w:bCs/>
          <w:noProof/>
        </w:rPr>
        <w:drawing>
          <wp:anchor distT="0" distB="0" distL="114300" distR="114300" simplePos="0" relativeHeight="251684864" behindDoc="0" locked="0" layoutInCell="1" allowOverlap="1" wp14:anchorId="60E1D5A4" wp14:editId="52CDDF80">
            <wp:simplePos x="0" y="0"/>
            <wp:positionH relativeFrom="column">
              <wp:posOffset>-512408</wp:posOffset>
            </wp:positionH>
            <wp:positionV relativeFrom="paragraph">
              <wp:posOffset>27940</wp:posOffset>
            </wp:positionV>
            <wp:extent cx="342900" cy="652616"/>
            <wp:effectExtent l="0" t="0" r="0" b="0"/>
            <wp:wrapNone/>
            <wp:docPr id="29" name="Picture 29" descr="A picture containing bl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lu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652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17D3">
        <w:rPr>
          <w:rStyle w:val="Heading1Char"/>
          <w:lang w:eastAsia="en-GB"/>
        </w:rPr>
        <w:t>Introduction</w:t>
      </w:r>
    </w:p>
    <w:p w14:paraId="3070EDDD" w14:textId="77777777" w:rsidR="00DB6487" w:rsidRDefault="00DB6487" w:rsidP="00DB6487">
      <w:pPr>
        <w:rPr>
          <w:b/>
          <w:bCs/>
          <w:color w:val="1A3046" w:themeColor="text1"/>
          <w:sz w:val="36"/>
          <w:szCs w:val="36"/>
        </w:rPr>
      </w:pPr>
    </w:p>
    <w:p w14:paraId="7761F8FF" w14:textId="77777777" w:rsidR="00DB6487" w:rsidRPr="00856644" w:rsidRDefault="00DB6487" w:rsidP="00DB6487">
      <w:pPr>
        <w:rPr>
          <w:b/>
          <w:bCs/>
          <w:color w:val="1A3046" w:themeColor="text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AC76E35" wp14:editId="3FDBAFEF">
                <wp:simplePos x="0" y="0"/>
                <wp:positionH relativeFrom="column">
                  <wp:posOffset>-457835</wp:posOffset>
                </wp:positionH>
                <wp:positionV relativeFrom="paragraph">
                  <wp:posOffset>248920</wp:posOffset>
                </wp:positionV>
                <wp:extent cx="6660000" cy="0"/>
                <wp:effectExtent l="0" t="12700" r="20320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0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5BBBF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97657EE" id="Straight Connector 9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6.05pt,19.6pt" to="488.3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" strokecolor="#b5bbbf" strokeweight="1.5pt">
                <v:stroke dashstyle="1 1" joinstyle="miter"/>
              </v:line>
            </w:pict>
          </mc:Fallback>
        </mc:AlternateContent>
      </w:r>
    </w:p>
    <w:p w14:paraId="30C2D6FE" w14:textId="77777777" w:rsidR="00DB6487" w:rsidRDefault="00DB6487">
      <w:pPr>
        <w:rPr>
          <w:b/>
          <w:bCs/>
          <w:color w:val="1A3046" w:themeColor="text1"/>
          <w:sz w:val="36"/>
          <w:szCs w:val="36"/>
        </w:rPr>
      </w:pPr>
    </w:p>
    <w:p w14:paraId="68BEB066" w14:textId="46D6A9F5" w:rsidR="005E6253" w:rsidRDefault="005E6253" w:rsidP="005E6253">
      <w:pP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</w:pPr>
      <w: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This section should </w:t>
      </w:r>
      <w:r w:rsidR="00E66781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>explain in 1-2 paragraphs what rabies is</w:t>
      </w:r>
      <w:r w:rsidR="00957159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>, and</w:t>
      </w:r>
      <w:r w:rsidR="00E66781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 the threat it poses in [Country</w:t>
      </w:r>
      <w:r w:rsidR="00957159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]. Context should be provided on the global burden of rabies, including global </w:t>
      </w:r>
      <w:r w:rsidR="00046721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efforts on rabies prevention and control. </w:t>
      </w:r>
      <w: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 </w:t>
      </w:r>
    </w:p>
    <w:p w14:paraId="76822FD0" w14:textId="77777777" w:rsidR="005E6253" w:rsidRDefault="005E6253" w:rsidP="005E6253">
      <w:pP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</w:pPr>
    </w:p>
    <w:p w14:paraId="47E36C9B" w14:textId="647C9B5F" w:rsidR="00B63B53" w:rsidRDefault="000B5B11" w:rsidP="005E6253">
      <w:pP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</w:pPr>
      <w: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>This section</w:t>
      </w:r>
      <w:r w:rsidR="005C0FA7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 should include the purpose of this document</w:t>
      </w:r>
      <w:r w:rsidR="00E15EB7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, and how this will support national control efforts. </w:t>
      </w:r>
      <w:r w:rsidR="00B63B53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If a National Strategic Plan is available, reference to when this was developed, and where it can be </w:t>
      </w:r>
      <w:r w:rsidR="0000642D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>accessed</w:t>
      </w:r>
      <w:r w:rsidR="00B63B53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, should be included. </w:t>
      </w:r>
    </w:p>
    <w:p w14:paraId="452620EF" w14:textId="49287950" w:rsidR="001F64B9" w:rsidRDefault="001F64B9">
      <w:pPr>
        <w:rPr>
          <w:b/>
          <w:bCs/>
          <w:color w:val="1A3046" w:themeColor="text1"/>
          <w:sz w:val="36"/>
          <w:szCs w:val="36"/>
        </w:rPr>
      </w:pPr>
      <w:r>
        <w:rPr>
          <w:b/>
          <w:bCs/>
          <w:color w:val="1A3046" w:themeColor="text1"/>
          <w:sz w:val="36"/>
          <w:szCs w:val="36"/>
        </w:rPr>
        <w:br w:type="page"/>
      </w:r>
    </w:p>
    <w:p w14:paraId="00637F6D" w14:textId="2E6A791F" w:rsidR="007517D3" w:rsidRDefault="007517D3" w:rsidP="007517D3">
      <w:pPr>
        <w:pStyle w:val="Heading1"/>
        <w:numPr>
          <w:ilvl w:val="0"/>
          <w:numId w:val="3"/>
        </w:numPr>
        <w:rPr>
          <w:sz w:val="36"/>
          <w:szCs w:val="36"/>
        </w:rPr>
      </w:pPr>
      <w:r w:rsidRPr="001F1C1B">
        <w:rPr>
          <w:rFonts w:ascii="Work Sans" w:hAnsi="Work Sans"/>
          <w:b/>
          <w:bCs/>
          <w:noProof/>
        </w:rPr>
        <w:drawing>
          <wp:anchor distT="0" distB="0" distL="114300" distR="114300" simplePos="0" relativeHeight="251686912" behindDoc="0" locked="0" layoutInCell="1" allowOverlap="1" wp14:anchorId="60849342" wp14:editId="59123825">
            <wp:simplePos x="0" y="0"/>
            <wp:positionH relativeFrom="column">
              <wp:posOffset>-512408</wp:posOffset>
            </wp:positionH>
            <wp:positionV relativeFrom="paragraph">
              <wp:posOffset>27940</wp:posOffset>
            </wp:positionV>
            <wp:extent cx="342900" cy="652616"/>
            <wp:effectExtent l="0" t="0" r="0" b="0"/>
            <wp:wrapNone/>
            <wp:docPr id="30" name="Picture 30" descr="A picture containing blu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blur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652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Style w:val="Heading1Char"/>
          <w:lang w:eastAsia="en-GB"/>
        </w:rPr>
        <w:t>Resource Partners</w:t>
      </w:r>
    </w:p>
    <w:p w14:paraId="344EF45B" w14:textId="77777777" w:rsidR="007517D3" w:rsidRDefault="007517D3" w:rsidP="007517D3">
      <w:pPr>
        <w:pStyle w:val="Heading1"/>
        <w:rPr>
          <w:b/>
          <w:bCs/>
          <w:sz w:val="28"/>
          <w:szCs w:val="28"/>
        </w:rPr>
      </w:pPr>
    </w:p>
    <w:p w14:paraId="17D702A3" w14:textId="6DAD8186" w:rsidR="00DB6487" w:rsidRPr="00856644" w:rsidRDefault="00DB6487" w:rsidP="007517D3">
      <w:pPr>
        <w:pStyle w:val="Heading1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E8CF3CB" wp14:editId="70717EA5">
                <wp:simplePos x="0" y="0"/>
                <wp:positionH relativeFrom="column">
                  <wp:posOffset>-457835</wp:posOffset>
                </wp:positionH>
                <wp:positionV relativeFrom="paragraph">
                  <wp:posOffset>248920</wp:posOffset>
                </wp:positionV>
                <wp:extent cx="6660000" cy="0"/>
                <wp:effectExtent l="0" t="12700" r="20320" b="1270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600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B5BBBF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BACBD1" id="Straight Connector 11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6.05pt,19.6pt" to="488.35pt,1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" strokecolor="#b5bbbf" strokeweight="1.5pt">
                <v:stroke dashstyle="1 1" joinstyle="miter"/>
              </v:line>
            </w:pict>
          </mc:Fallback>
        </mc:AlternateContent>
      </w:r>
    </w:p>
    <w:p w14:paraId="232434A1" w14:textId="3CB6BEBB" w:rsidR="00713A90" w:rsidRDefault="00713A90" w:rsidP="00713A90">
      <w:pPr>
        <w:pStyle w:val="NormalWeb"/>
        <w:shd w:val="clear" w:color="auto" w:fill="FFFFFF"/>
        <w:spacing w:before="0" w:beforeAutospacing="0" w:after="225" w:afterAutospacing="0" w:line="276" w:lineRule="auto"/>
        <w:rPr>
          <w:rFonts w:ascii="Work Sans SemiBold" w:hAnsi="Work Sans SemiBold" w:cstheme="minorHAnsi"/>
          <w:b/>
          <w:bCs/>
          <w:color w:val="1A3046" w:themeColor="text1"/>
          <w:sz w:val="19"/>
          <w:szCs w:val="19"/>
          <w:lang w:val="fr-FR"/>
        </w:rPr>
      </w:pPr>
    </w:p>
    <w:p w14:paraId="799BE354" w14:textId="1D8845F2" w:rsidR="00615C56" w:rsidRDefault="00B63B53" w:rsidP="00B63B53">
      <w:pP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</w:pPr>
      <w: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This section should briefly list the potential resource partners that could contribute to rabies control in [Country]. </w:t>
      </w:r>
    </w:p>
    <w:p w14:paraId="0FF018E1" w14:textId="7DFF238D" w:rsidR="00615C56" w:rsidRDefault="00615C56" w:rsidP="00B63B53">
      <w:pP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</w:pPr>
    </w:p>
    <w:p w14:paraId="63AA089E" w14:textId="7B4DDC55" w:rsidR="00615C56" w:rsidRDefault="00615C56" w:rsidP="00B63B53">
      <w:pP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</w:pPr>
      <w: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>A list of potential resource partners could include:</w:t>
      </w:r>
    </w:p>
    <w:p w14:paraId="38F88362" w14:textId="77777777" w:rsidR="00615C56" w:rsidRDefault="00615C56" w:rsidP="00B63B53">
      <w:pP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</w:pPr>
    </w:p>
    <w:p w14:paraId="359DFF1D" w14:textId="70E74F45" w:rsidR="00615C56" w:rsidRDefault="00615C56" w:rsidP="00615C5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  <w:lang w:val="en-US"/>
        </w:rPr>
      </w:pPr>
      <w:r>
        <w:rPr>
          <w:rFonts w:ascii="Work Sans" w:hAnsi="Work Sans" w:cstheme="minorHAnsi"/>
          <w:color w:val="575756"/>
          <w:sz w:val="19"/>
          <w:szCs w:val="19"/>
          <w:lang w:val="en-US"/>
        </w:rPr>
        <w:t>Global Banks</w:t>
      </w:r>
    </w:p>
    <w:p w14:paraId="74D908D8" w14:textId="13067E70" w:rsidR="00615C56" w:rsidRDefault="00615C56" w:rsidP="00615C5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  <w:lang w:val="en-US"/>
        </w:rPr>
      </w:pPr>
      <w:r>
        <w:rPr>
          <w:rFonts w:ascii="Work Sans" w:hAnsi="Work Sans" w:cstheme="minorHAnsi"/>
          <w:color w:val="575756"/>
          <w:sz w:val="19"/>
          <w:szCs w:val="19"/>
          <w:lang w:val="en-US"/>
        </w:rPr>
        <w:t>Regional development banks</w:t>
      </w:r>
    </w:p>
    <w:p w14:paraId="7B2D380B" w14:textId="35EF5593" w:rsidR="00615C56" w:rsidRDefault="00615C56" w:rsidP="00615C5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  <w:lang w:val="en-US"/>
        </w:rPr>
      </w:pPr>
      <w:r>
        <w:rPr>
          <w:rFonts w:ascii="Work Sans" w:hAnsi="Work Sans" w:cstheme="minorHAnsi"/>
          <w:color w:val="575756"/>
          <w:sz w:val="19"/>
          <w:szCs w:val="19"/>
          <w:lang w:val="en-US"/>
        </w:rPr>
        <w:t>Multilateral donors</w:t>
      </w:r>
    </w:p>
    <w:p w14:paraId="39B2B761" w14:textId="3911C875" w:rsidR="00615C56" w:rsidRDefault="00615C56" w:rsidP="00615C5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  <w:lang w:val="en-US"/>
        </w:rPr>
      </w:pPr>
      <w:r>
        <w:rPr>
          <w:rFonts w:ascii="Work Sans" w:hAnsi="Work Sans" w:cstheme="minorHAnsi"/>
          <w:color w:val="575756"/>
          <w:sz w:val="19"/>
          <w:szCs w:val="19"/>
          <w:lang w:val="en-US"/>
        </w:rPr>
        <w:t>Government budgets</w:t>
      </w:r>
    </w:p>
    <w:p w14:paraId="7A4413B5" w14:textId="66321278" w:rsidR="00615C56" w:rsidRDefault="00615C56" w:rsidP="00615C5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  <w:lang w:val="en-US"/>
        </w:rPr>
      </w:pPr>
      <w:r>
        <w:rPr>
          <w:rFonts w:ascii="Work Sans" w:hAnsi="Work Sans" w:cstheme="minorHAnsi"/>
          <w:color w:val="575756"/>
          <w:sz w:val="19"/>
          <w:szCs w:val="19"/>
          <w:lang w:val="en-US"/>
        </w:rPr>
        <w:t xml:space="preserve">United Nations, International Governmental </w:t>
      </w:r>
      <w:proofErr w:type="spellStart"/>
      <w:r>
        <w:rPr>
          <w:rFonts w:ascii="Work Sans" w:hAnsi="Work Sans" w:cstheme="minorHAnsi"/>
          <w:color w:val="575756"/>
          <w:sz w:val="19"/>
          <w:szCs w:val="19"/>
          <w:lang w:val="en-US"/>
        </w:rPr>
        <w:t>Organisations</w:t>
      </w:r>
      <w:proofErr w:type="spellEnd"/>
      <w:r>
        <w:rPr>
          <w:rFonts w:ascii="Work Sans" w:hAnsi="Work Sans" w:cstheme="minorHAnsi"/>
          <w:color w:val="575756"/>
          <w:sz w:val="19"/>
          <w:szCs w:val="19"/>
          <w:lang w:val="en-US"/>
        </w:rPr>
        <w:t xml:space="preserve">, Non-governmental </w:t>
      </w:r>
      <w:proofErr w:type="spellStart"/>
      <w:r>
        <w:rPr>
          <w:rFonts w:ascii="Work Sans" w:hAnsi="Work Sans" w:cstheme="minorHAnsi"/>
          <w:color w:val="575756"/>
          <w:sz w:val="19"/>
          <w:szCs w:val="19"/>
          <w:lang w:val="en-US"/>
        </w:rPr>
        <w:t>Organisations</w:t>
      </w:r>
      <w:proofErr w:type="spellEnd"/>
    </w:p>
    <w:p w14:paraId="29FB6654" w14:textId="4600C8F7" w:rsidR="00615C56" w:rsidRDefault="00615C56" w:rsidP="00615C5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  <w:lang w:val="en-US"/>
        </w:rPr>
      </w:pPr>
      <w:r>
        <w:rPr>
          <w:rFonts w:ascii="Work Sans" w:hAnsi="Work Sans" w:cstheme="minorHAnsi"/>
          <w:color w:val="575756"/>
          <w:sz w:val="19"/>
          <w:szCs w:val="19"/>
          <w:lang w:val="en-US"/>
        </w:rPr>
        <w:t>Corporations, local and international industries, Foundations and Philanthropists</w:t>
      </w:r>
    </w:p>
    <w:p w14:paraId="272A78AF" w14:textId="1C245E22" w:rsidR="00615C56" w:rsidRDefault="00615C56" w:rsidP="00615C5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  <w:lang w:val="en-US"/>
        </w:rPr>
      </w:pPr>
      <w:r>
        <w:rPr>
          <w:rFonts w:ascii="Work Sans" w:hAnsi="Work Sans" w:cstheme="minorHAnsi"/>
          <w:color w:val="575756"/>
          <w:sz w:val="19"/>
          <w:szCs w:val="19"/>
          <w:lang w:val="en-US"/>
        </w:rPr>
        <w:t>Community Crowdfunding</w:t>
      </w:r>
    </w:p>
    <w:p w14:paraId="3A3C0CF4" w14:textId="0BC5B17C" w:rsidR="00615C56" w:rsidRDefault="00615C56" w:rsidP="00615C56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  <w:lang w:val="en-US"/>
        </w:rPr>
      </w:pPr>
      <w:r>
        <w:rPr>
          <w:rFonts w:ascii="Work Sans" w:hAnsi="Work Sans" w:cstheme="minorHAnsi"/>
          <w:color w:val="575756"/>
          <w:sz w:val="19"/>
          <w:szCs w:val="19"/>
          <w:lang w:val="en-US"/>
        </w:rPr>
        <w:t>Individual donors</w:t>
      </w:r>
    </w:p>
    <w:p w14:paraId="519FACF0" w14:textId="77777777" w:rsidR="00184380" w:rsidRPr="00184380" w:rsidRDefault="00184380" w:rsidP="00184380">
      <w:pPr>
        <w:pStyle w:val="NormalWeb"/>
        <w:shd w:val="clear" w:color="auto" w:fill="FFFFFF"/>
        <w:spacing w:before="0" w:beforeAutospacing="0" w:after="225" w:afterAutospacing="0" w:line="276" w:lineRule="auto"/>
        <w:rPr>
          <w:rFonts w:ascii="Work Sans SemiBold" w:hAnsi="Work Sans SemiBold" w:cstheme="minorHAnsi"/>
          <w:b/>
          <w:bCs/>
          <w:color w:val="1A3046" w:themeColor="text1"/>
          <w:sz w:val="19"/>
          <w:szCs w:val="19"/>
          <w:lang w:val="en-US"/>
        </w:rPr>
      </w:pPr>
    </w:p>
    <w:p w14:paraId="70C7B4C9" w14:textId="3BEB33C1" w:rsidR="00713A90" w:rsidRDefault="00713A90" w:rsidP="00713A90">
      <w:pP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</w:pPr>
      <w: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>Resource Partner</w:t>
      </w:r>
    </w:p>
    <w:p w14:paraId="492D42C3" w14:textId="77777777" w:rsidR="00713A90" w:rsidRPr="00F146DD" w:rsidRDefault="00713A90" w:rsidP="00713A90">
      <w:pPr>
        <w:rPr>
          <w:rFonts w:ascii="Work Sans Medium" w:eastAsia="Times New Roman" w:hAnsi="Work Sans Medium" w:cstheme="minorHAnsi"/>
          <w:color w:val="575756"/>
          <w:sz w:val="23"/>
          <w:szCs w:val="23"/>
          <w:lang w:eastAsia="en-GB"/>
        </w:rPr>
      </w:pPr>
    </w:p>
    <w:p w14:paraId="747EB4CE" w14:textId="617207B5" w:rsidR="00713A90" w:rsidRDefault="00713A90" w:rsidP="00713A90">
      <w:pPr>
        <w:pStyle w:val="Bodycopy"/>
      </w:pPr>
      <w:r>
        <w:t xml:space="preserve">Provide a short overview of the listed resource partner, including: </w:t>
      </w:r>
    </w:p>
    <w:p w14:paraId="2900A0A9" w14:textId="71E99CB7" w:rsidR="00713A90" w:rsidRDefault="00713A90" w:rsidP="00713A9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</w:rPr>
      </w:pPr>
      <w:r>
        <w:rPr>
          <w:rFonts w:ascii="Work Sans" w:hAnsi="Work Sans" w:cstheme="minorHAnsi"/>
          <w:color w:val="575756"/>
          <w:sz w:val="19"/>
          <w:szCs w:val="19"/>
        </w:rPr>
        <w:t>Involvement/relevance to rabies activities</w:t>
      </w:r>
    </w:p>
    <w:p w14:paraId="6DD2ED14" w14:textId="5C33636A" w:rsidR="00713A90" w:rsidRDefault="00713A90" w:rsidP="00713A9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</w:rPr>
      </w:pPr>
      <w:r>
        <w:rPr>
          <w:rFonts w:ascii="Work Sans" w:hAnsi="Work Sans" w:cstheme="minorHAnsi"/>
          <w:color w:val="575756"/>
          <w:sz w:val="19"/>
          <w:szCs w:val="19"/>
        </w:rPr>
        <w:t>Key responsibilities</w:t>
      </w:r>
    </w:p>
    <w:p w14:paraId="3A79BD03" w14:textId="3F109A7E" w:rsidR="00713A90" w:rsidRDefault="00713A90" w:rsidP="00713A9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</w:rPr>
      </w:pPr>
      <w:r>
        <w:rPr>
          <w:rFonts w:ascii="Work Sans" w:hAnsi="Work Sans" w:cstheme="minorHAnsi"/>
          <w:color w:val="575756"/>
          <w:sz w:val="19"/>
          <w:szCs w:val="19"/>
        </w:rPr>
        <w:t>Where to find further information (e.g. contact details, website)</w:t>
      </w:r>
    </w:p>
    <w:p w14:paraId="184D88A3" w14:textId="77777777" w:rsidR="0024475C" w:rsidRDefault="0024475C" w:rsidP="0024475C">
      <w:pPr>
        <w:pStyle w:val="NormalWeb"/>
        <w:shd w:val="clear" w:color="auto" w:fill="FFFFFF"/>
        <w:spacing w:before="0" w:beforeAutospacing="0" w:after="225" w:afterAutospacing="0" w:line="276" w:lineRule="auto"/>
        <w:ind w:left="360"/>
        <w:rPr>
          <w:rFonts w:ascii="Work Sans" w:hAnsi="Work Sans" w:cstheme="minorHAnsi"/>
          <w:color w:val="575756"/>
          <w:sz w:val="19"/>
          <w:szCs w:val="19"/>
        </w:rPr>
      </w:pPr>
    </w:p>
    <w:p w14:paraId="62643650" w14:textId="2FFD4434" w:rsidR="00713A90" w:rsidRDefault="00713A90" w:rsidP="00713A90">
      <w:pP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</w:pPr>
      <w: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>Resource Partner</w:t>
      </w:r>
    </w:p>
    <w:p w14:paraId="222E4DD4" w14:textId="77777777" w:rsidR="00713A90" w:rsidRPr="00F146DD" w:rsidRDefault="00713A90" w:rsidP="00713A90">
      <w:pPr>
        <w:rPr>
          <w:rFonts w:ascii="Work Sans Medium" w:eastAsia="Times New Roman" w:hAnsi="Work Sans Medium" w:cstheme="minorHAnsi"/>
          <w:color w:val="575756"/>
          <w:sz w:val="23"/>
          <w:szCs w:val="23"/>
          <w:lang w:eastAsia="en-GB"/>
        </w:rPr>
      </w:pPr>
    </w:p>
    <w:p w14:paraId="6EE92784" w14:textId="77777777" w:rsidR="00713A90" w:rsidRDefault="00713A90" w:rsidP="00713A90">
      <w:pPr>
        <w:pStyle w:val="Bodycopy"/>
      </w:pPr>
      <w:r>
        <w:t xml:space="preserve">Provide a short overview of the listed resource partner, including: </w:t>
      </w:r>
    </w:p>
    <w:p w14:paraId="019DEE84" w14:textId="77777777" w:rsidR="00713A90" w:rsidRDefault="00713A90" w:rsidP="00713A9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</w:rPr>
      </w:pPr>
      <w:r>
        <w:rPr>
          <w:rFonts w:ascii="Work Sans" w:hAnsi="Work Sans" w:cstheme="minorHAnsi"/>
          <w:color w:val="575756"/>
          <w:sz w:val="19"/>
          <w:szCs w:val="19"/>
        </w:rPr>
        <w:t>Involvement/relevance to rabies activities</w:t>
      </w:r>
    </w:p>
    <w:p w14:paraId="22D3DF4C" w14:textId="77777777" w:rsidR="00713A90" w:rsidRDefault="00713A90" w:rsidP="00713A9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</w:rPr>
      </w:pPr>
      <w:r>
        <w:rPr>
          <w:rFonts w:ascii="Work Sans" w:hAnsi="Work Sans" w:cstheme="minorHAnsi"/>
          <w:color w:val="575756"/>
          <w:sz w:val="19"/>
          <w:szCs w:val="19"/>
        </w:rPr>
        <w:t>Key responsibilities</w:t>
      </w:r>
    </w:p>
    <w:p w14:paraId="352A39EF" w14:textId="6D67C610" w:rsidR="00713A90" w:rsidRDefault="00713A90" w:rsidP="00713A90">
      <w:pPr>
        <w:pStyle w:val="NormalWeb"/>
        <w:numPr>
          <w:ilvl w:val="0"/>
          <w:numId w:val="2"/>
        </w:numPr>
        <w:shd w:val="clear" w:color="auto" w:fill="FFFFFF"/>
        <w:spacing w:before="0" w:beforeAutospacing="0" w:after="225" w:afterAutospacing="0" w:line="276" w:lineRule="auto"/>
        <w:rPr>
          <w:rFonts w:ascii="Work Sans" w:hAnsi="Work Sans" w:cstheme="minorHAnsi"/>
          <w:color w:val="575756"/>
          <w:sz w:val="19"/>
          <w:szCs w:val="19"/>
        </w:rPr>
      </w:pPr>
      <w:r>
        <w:rPr>
          <w:rFonts w:ascii="Work Sans" w:hAnsi="Work Sans" w:cstheme="minorHAnsi"/>
          <w:color w:val="575756"/>
          <w:sz w:val="19"/>
          <w:szCs w:val="19"/>
        </w:rPr>
        <w:t>Where to find further information (e.g. contact details, website)</w:t>
      </w:r>
    </w:p>
    <w:p w14:paraId="4126390A" w14:textId="77777777" w:rsidR="00C66770" w:rsidRDefault="00C66770" w:rsidP="0024475C">
      <w:pPr>
        <w:pStyle w:val="NormalWeb"/>
        <w:shd w:val="clear" w:color="auto" w:fill="FFFFFF"/>
        <w:spacing w:before="0" w:beforeAutospacing="0" w:after="225" w:afterAutospacing="0" w:line="276" w:lineRule="auto"/>
        <w:ind w:left="360"/>
        <w:rPr>
          <w:rFonts w:ascii="Work Sans" w:hAnsi="Work Sans" w:cstheme="minorHAnsi"/>
          <w:color w:val="575756"/>
          <w:sz w:val="19"/>
          <w:szCs w:val="19"/>
        </w:rPr>
      </w:pPr>
    </w:p>
    <w:p w14:paraId="212556F1" w14:textId="77777777" w:rsidR="00C66770" w:rsidRDefault="00C66770" w:rsidP="00C66770">
      <w:pPr>
        <w:pStyle w:val="NormalWeb"/>
        <w:shd w:val="clear" w:color="auto" w:fill="FFFFFF"/>
        <w:spacing w:before="0" w:beforeAutospacing="0" w:after="225" w:afterAutospacing="0" w:line="276" w:lineRule="auto"/>
        <w:rPr>
          <w:rFonts w:ascii="Work Sans SemiBold" w:hAnsi="Work Sans SemiBold" w:cstheme="minorHAnsi"/>
          <w:b/>
          <w:bCs/>
          <w:color w:val="1A3046" w:themeColor="text1"/>
          <w:sz w:val="19"/>
          <w:szCs w:val="19"/>
          <w:lang w:val="en-US"/>
        </w:rPr>
      </w:pPr>
      <w:r>
        <w:rPr>
          <w:rFonts w:ascii="Work Sans SemiBold" w:hAnsi="Work Sans SemiBold" w:cstheme="minorHAnsi"/>
          <w:b/>
          <w:bCs/>
          <w:color w:val="1A3046" w:themeColor="text1"/>
          <w:sz w:val="19"/>
          <w:szCs w:val="19"/>
          <w:lang w:val="en-US"/>
        </w:rPr>
        <w:br w:type="page"/>
      </w:r>
    </w:p>
    <w:p w14:paraId="4FFD78DF" w14:textId="0E191220" w:rsidR="008C2EBA" w:rsidRDefault="00570E2C" w:rsidP="008C2EBA">
      <w:pP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</w:pPr>
      <w: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The </w:t>
      </w:r>
      <w:r w:rsidR="008C2EBA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below example tables could be useful in organising resource partners. </w:t>
      </w:r>
    </w:p>
    <w:p w14:paraId="4FF77125" w14:textId="77777777" w:rsidR="008C2EBA" w:rsidRDefault="008C2EBA" w:rsidP="008C2EBA">
      <w:pP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</w:pPr>
    </w:p>
    <w:p w14:paraId="60EEAD3D" w14:textId="40FECB9A" w:rsidR="008C2EBA" w:rsidRDefault="008C2EBA" w:rsidP="008C2EBA">
      <w:pP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</w:pPr>
      <w: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 </w:t>
      </w:r>
    </w:p>
    <w:p w14:paraId="4FA41E70" w14:textId="2D7199E9" w:rsidR="00FE4F68" w:rsidRDefault="00FE4F68" w:rsidP="00FE4F68">
      <w:pPr>
        <w:spacing w:after="240"/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</w:pPr>
      <w: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>Table 1. Organisations that can provide financial support for rabies control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0A39A5" w14:paraId="29207D14" w14:textId="77777777" w:rsidTr="00316282">
        <w:tc>
          <w:tcPr>
            <w:tcW w:w="9016" w:type="dxa"/>
            <w:gridSpan w:val="3"/>
          </w:tcPr>
          <w:p w14:paraId="26D088E5" w14:textId="2ACA96AD" w:rsidR="000A39A5" w:rsidRDefault="00BC157B" w:rsidP="00BC157B">
            <w:pPr>
              <w:pStyle w:val="NormalWeb"/>
              <w:shd w:val="clear" w:color="auto" w:fill="FFFFFF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  <w:proofErr w:type="spellStart"/>
            <w:r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  <w:t>Organisations</w:t>
            </w:r>
            <w:proofErr w:type="spellEnd"/>
            <w:r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  <w:t xml:space="preserve"> that can provide financial support for rabies control</w:t>
            </w:r>
          </w:p>
        </w:tc>
      </w:tr>
      <w:tr w:rsidR="000A39A5" w14:paraId="5DFE111D" w14:textId="77777777" w:rsidTr="00316282">
        <w:tc>
          <w:tcPr>
            <w:tcW w:w="3005" w:type="dxa"/>
          </w:tcPr>
          <w:p w14:paraId="5E6B3178" w14:textId="20A20CE1" w:rsidR="000A39A5" w:rsidRDefault="00BC157B" w:rsidP="000A39A5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  <w:proofErr w:type="spellStart"/>
            <w:r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  <w:t>Organisation</w:t>
            </w:r>
            <w:proofErr w:type="spellEnd"/>
          </w:p>
        </w:tc>
        <w:tc>
          <w:tcPr>
            <w:tcW w:w="3005" w:type="dxa"/>
          </w:tcPr>
          <w:p w14:paraId="5155B431" w14:textId="5C083EF3" w:rsidR="000A39A5" w:rsidRDefault="00BC157B" w:rsidP="000A39A5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  <w:r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  <w:t>Key responsibilities</w:t>
            </w:r>
          </w:p>
        </w:tc>
        <w:tc>
          <w:tcPr>
            <w:tcW w:w="3006" w:type="dxa"/>
          </w:tcPr>
          <w:p w14:paraId="5FEE8F58" w14:textId="73A17E33" w:rsidR="000A39A5" w:rsidRDefault="00BC157B" w:rsidP="000A39A5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  <w:r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  <w:t>Contact</w:t>
            </w:r>
          </w:p>
        </w:tc>
      </w:tr>
      <w:tr w:rsidR="000A39A5" w14:paraId="7B0AF9B0" w14:textId="77777777" w:rsidTr="00316282">
        <w:tc>
          <w:tcPr>
            <w:tcW w:w="3005" w:type="dxa"/>
          </w:tcPr>
          <w:p w14:paraId="76E35FD2" w14:textId="77777777" w:rsidR="000A39A5" w:rsidRDefault="000A39A5" w:rsidP="000A39A5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  <w:tc>
          <w:tcPr>
            <w:tcW w:w="3005" w:type="dxa"/>
          </w:tcPr>
          <w:p w14:paraId="0BDFF6C6" w14:textId="77777777" w:rsidR="000A39A5" w:rsidRDefault="000A39A5" w:rsidP="000A39A5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  <w:tc>
          <w:tcPr>
            <w:tcW w:w="3006" w:type="dxa"/>
          </w:tcPr>
          <w:p w14:paraId="2A0ACA98" w14:textId="77777777" w:rsidR="000A39A5" w:rsidRDefault="000A39A5" w:rsidP="000A39A5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</w:tr>
      <w:tr w:rsidR="000A39A5" w14:paraId="1DF8D8FA" w14:textId="77777777" w:rsidTr="00316282">
        <w:tc>
          <w:tcPr>
            <w:tcW w:w="3005" w:type="dxa"/>
          </w:tcPr>
          <w:p w14:paraId="74E4B97D" w14:textId="77777777" w:rsidR="000A39A5" w:rsidRDefault="000A39A5" w:rsidP="000A39A5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  <w:tc>
          <w:tcPr>
            <w:tcW w:w="3005" w:type="dxa"/>
          </w:tcPr>
          <w:p w14:paraId="05ACF796" w14:textId="77777777" w:rsidR="000A39A5" w:rsidRDefault="000A39A5" w:rsidP="000A39A5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  <w:tc>
          <w:tcPr>
            <w:tcW w:w="3006" w:type="dxa"/>
          </w:tcPr>
          <w:p w14:paraId="57A2DCAE" w14:textId="77777777" w:rsidR="000A39A5" w:rsidRDefault="000A39A5" w:rsidP="000A39A5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</w:tr>
    </w:tbl>
    <w:p w14:paraId="13459933" w14:textId="77777777" w:rsidR="000A39A5" w:rsidRPr="000A39A5" w:rsidRDefault="000A39A5" w:rsidP="00C66770">
      <w:pPr>
        <w:pStyle w:val="NormalWeb"/>
        <w:shd w:val="clear" w:color="auto" w:fill="FFFFFF"/>
        <w:spacing w:before="0" w:beforeAutospacing="0" w:after="225" w:afterAutospacing="0" w:line="276" w:lineRule="auto"/>
        <w:rPr>
          <w:rFonts w:ascii="Work Sans SemiBold" w:hAnsi="Work Sans SemiBold" w:cstheme="minorHAnsi"/>
          <w:b/>
          <w:bCs/>
          <w:color w:val="1A3046" w:themeColor="text1"/>
          <w:sz w:val="19"/>
          <w:szCs w:val="19"/>
        </w:rPr>
      </w:pPr>
    </w:p>
    <w:p w14:paraId="39AB2F93" w14:textId="2D207CCC" w:rsidR="008C2EBA" w:rsidRPr="00FE4F68" w:rsidRDefault="00FE4F68" w:rsidP="00FE4F68">
      <w:pPr>
        <w:spacing w:after="240"/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</w:pPr>
      <w: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>Table 2. Organisations that can provide equipment, disposables, laboratory diagnosis/support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A92DF1" w14:paraId="6054B913" w14:textId="77777777" w:rsidTr="00316282">
        <w:tc>
          <w:tcPr>
            <w:tcW w:w="9016" w:type="dxa"/>
            <w:gridSpan w:val="3"/>
          </w:tcPr>
          <w:p w14:paraId="34908957" w14:textId="77777777" w:rsidR="00BC157B" w:rsidRDefault="00BC157B" w:rsidP="00BC157B">
            <w:pPr>
              <w:pStyle w:val="NormalWeb"/>
              <w:shd w:val="clear" w:color="auto" w:fill="FFFFFF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  <w:proofErr w:type="spellStart"/>
            <w:r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  <w:t>Organisations</w:t>
            </w:r>
            <w:proofErr w:type="spellEnd"/>
            <w:r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  <w:t xml:space="preserve"> that can provide equipment, disposables, laboratory diagnosis/support</w:t>
            </w:r>
          </w:p>
          <w:p w14:paraId="334E5D0E" w14:textId="4C60B1C4" w:rsidR="00A92DF1" w:rsidRDefault="00A92DF1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</w:tr>
      <w:tr w:rsidR="00BC157B" w14:paraId="0D5E1E51" w14:textId="77777777" w:rsidTr="00316282">
        <w:tc>
          <w:tcPr>
            <w:tcW w:w="3005" w:type="dxa"/>
          </w:tcPr>
          <w:p w14:paraId="2D4D09AF" w14:textId="41415B6D" w:rsidR="00BC157B" w:rsidRDefault="00BC157B" w:rsidP="00BC157B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  <w:proofErr w:type="spellStart"/>
            <w:r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  <w:t>Organisation</w:t>
            </w:r>
            <w:proofErr w:type="spellEnd"/>
          </w:p>
        </w:tc>
        <w:tc>
          <w:tcPr>
            <w:tcW w:w="3005" w:type="dxa"/>
          </w:tcPr>
          <w:p w14:paraId="7F795B1B" w14:textId="29B5B16F" w:rsidR="00BC157B" w:rsidRDefault="00BC157B" w:rsidP="00BC157B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  <w:r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  <w:t>Key responsibilities</w:t>
            </w:r>
          </w:p>
        </w:tc>
        <w:tc>
          <w:tcPr>
            <w:tcW w:w="3006" w:type="dxa"/>
          </w:tcPr>
          <w:p w14:paraId="6DA92785" w14:textId="42BD9906" w:rsidR="00BC157B" w:rsidRDefault="00BC157B" w:rsidP="00BC157B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  <w:r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  <w:t>Contact</w:t>
            </w:r>
          </w:p>
        </w:tc>
      </w:tr>
      <w:tr w:rsidR="00A92DF1" w14:paraId="7D138ED7" w14:textId="77777777" w:rsidTr="00316282">
        <w:tc>
          <w:tcPr>
            <w:tcW w:w="3005" w:type="dxa"/>
          </w:tcPr>
          <w:p w14:paraId="6EBDCCC9" w14:textId="77777777" w:rsidR="00A92DF1" w:rsidRDefault="00A92DF1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  <w:tc>
          <w:tcPr>
            <w:tcW w:w="3005" w:type="dxa"/>
          </w:tcPr>
          <w:p w14:paraId="0266202D" w14:textId="77777777" w:rsidR="00A92DF1" w:rsidRDefault="00A92DF1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  <w:tc>
          <w:tcPr>
            <w:tcW w:w="3006" w:type="dxa"/>
          </w:tcPr>
          <w:p w14:paraId="22ED1A38" w14:textId="77777777" w:rsidR="00A92DF1" w:rsidRDefault="00A92DF1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</w:tr>
      <w:tr w:rsidR="00A92DF1" w14:paraId="1D9ABCFD" w14:textId="77777777" w:rsidTr="00316282">
        <w:tc>
          <w:tcPr>
            <w:tcW w:w="3005" w:type="dxa"/>
          </w:tcPr>
          <w:p w14:paraId="725BBD4C" w14:textId="77777777" w:rsidR="00A92DF1" w:rsidRDefault="00A92DF1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  <w:tc>
          <w:tcPr>
            <w:tcW w:w="3005" w:type="dxa"/>
          </w:tcPr>
          <w:p w14:paraId="4479FBBA" w14:textId="77777777" w:rsidR="00A92DF1" w:rsidRDefault="00A92DF1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  <w:tc>
          <w:tcPr>
            <w:tcW w:w="3006" w:type="dxa"/>
          </w:tcPr>
          <w:p w14:paraId="16BAF6CC" w14:textId="77777777" w:rsidR="00A92DF1" w:rsidRDefault="00A92DF1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</w:tr>
    </w:tbl>
    <w:p w14:paraId="5A7FCB85" w14:textId="77777777" w:rsidR="008C2EBA" w:rsidRDefault="008C2EBA" w:rsidP="00C66770">
      <w:pPr>
        <w:pStyle w:val="NormalWeb"/>
        <w:shd w:val="clear" w:color="auto" w:fill="FFFFFF"/>
        <w:spacing w:before="0" w:beforeAutospacing="0" w:after="225" w:afterAutospacing="0" w:line="276" w:lineRule="auto"/>
        <w:rPr>
          <w:rFonts w:ascii="Work Sans SemiBold" w:hAnsi="Work Sans SemiBold" w:cstheme="minorHAnsi"/>
          <w:b/>
          <w:bCs/>
          <w:color w:val="1A3046" w:themeColor="text1"/>
          <w:sz w:val="19"/>
          <w:szCs w:val="19"/>
          <w:lang w:val="en-US"/>
        </w:rPr>
      </w:pPr>
    </w:p>
    <w:p w14:paraId="60640569" w14:textId="40C3C41C" w:rsidR="008C2EBA" w:rsidRPr="005C0FA7" w:rsidRDefault="00FE4F68" w:rsidP="005C0FA7">
      <w:pPr>
        <w:spacing w:after="240"/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</w:pPr>
      <w: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 xml:space="preserve">Table 3. Organisations that can </w:t>
      </w:r>
      <w:r w:rsidR="005C0FA7"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>provide educational material to support rabies control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A92DF1" w14:paraId="18226840" w14:textId="77777777" w:rsidTr="00316282">
        <w:tc>
          <w:tcPr>
            <w:tcW w:w="9016" w:type="dxa"/>
            <w:gridSpan w:val="3"/>
          </w:tcPr>
          <w:p w14:paraId="74AFD244" w14:textId="4A21161E" w:rsidR="00A92DF1" w:rsidRDefault="00BC157B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  <w:proofErr w:type="spellStart"/>
            <w:r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  <w:t>Organisations</w:t>
            </w:r>
            <w:proofErr w:type="spellEnd"/>
            <w:r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  <w:t xml:space="preserve"> that can provide educational material to support rabies control</w:t>
            </w:r>
          </w:p>
        </w:tc>
      </w:tr>
      <w:tr w:rsidR="00BC157B" w14:paraId="591AE35F" w14:textId="77777777" w:rsidTr="00316282">
        <w:tc>
          <w:tcPr>
            <w:tcW w:w="3005" w:type="dxa"/>
          </w:tcPr>
          <w:p w14:paraId="7B06284D" w14:textId="77757A49" w:rsidR="00BC157B" w:rsidRDefault="00BC157B" w:rsidP="00BC157B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  <w:proofErr w:type="spellStart"/>
            <w:r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  <w:t>Organisation</w:t>
            </w:r>
            <w:proofErr w:type="spellEnd"/>
          </w:p>
        </w:tc>
        <w:tc>
          <w:tcPr>
            <w:tcW w:w="3005" w:type="dxa"/>
          </w:tcPr>
          <w:p w14:paraId="364515FF" w14:textId="0B42968C" w:rsidR="00BC157B" w:rsidRDefault="00BC157B" w:rsidP="00BC157B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  <w:r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  <w:t>Key responsibilities</w:t>
            </w:r>
          </w:p>
        </w:tc>
        <w:tc>
          <w:tcPr>
            <w:tcW w:w="3006" w:type="dxa"/>
          </w:tcPr>
          <w:p w14:paraId="1369B394" w14:textId="5EEDBF66" w:rsidR="00BC157B" w:rsidRDefault="00BC157B" w:rsidP="00BC157B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  <w:r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  <w:t>Contact</w:t>
            </w:r>
          </w:p>
        </w:tc>
      </w:tr>
      <w:tr w:rsidR="00A92DF1" w14:paraId="7AA62C54" w14:textId="77777777" w:rsidTr="00316282">
        <w:tc>
          <w:tcPr>
            <w:tcW w:w="3005" w:type="dxa"/>
          </w:tcPr>
          <w:p w14:paraId="77918C99" w14:textId="77777777" w:rsidR="00A92DF1" w:rsidRDefault="00A92DF1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  <w:tc>
          <w:tcPr>
            <w:tcW w:w="3005" w:type="dxa"/>
          </w:tcPr>
          <w:p w14:paraId="25CBC8AA" w14:textId="77777777" w:rsidR="00A92DF1" w:rsidRDefault="00A92DF1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  <w:tc>
          <w:tcPr>
            <w:tcW w:w="3006" w:type="dxa"/>
          </w:tcPr>
          <w:p w14:paraId="15DDD7A2" w14:textId="77777777" w:rsidR="00A92DF1" w:rsidRDefault="00A92DF1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</w:tr>
      <w:tr w:rsidR="00A92DF1" w14:paraId="2A293473" w14:textId="77777777" w:rsidTr="00316282">
        <w:tc>
          <w:tcPr>
            <w:tcW w:w="3005" w:type="dxa"/>
          </w:tcPr>
          <w:p w14:paraId="53FF817C" w14:textId="77777777" w:rsidR="00A92DF1" w:rsidRDefault="00A92DF1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  <w:tc>
          <w:tcPr>
            <w:tcW w:w="3005" w:type="dxa"/>
          </w:tcPr>
          <w:p w14:paraId="0C174C57" w14:textId="77777777" w:rsidR="00A92DF1" w:rsidRDefault="00A92DF1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  <w:tc>
          <w:tcPr>
            <w:tcW w:w="3006" w:type="dxa"/>
          </w:tcPr>
          <w:p w14:paraId="74D8545C" w14:textId="77777777" w:rsidR="00A92DF1" w:rsidRDefault="00A92DF1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</w:tr>
    </w:tbl>
    <w:p w14:paraId="412CF495" w14:textId="77777777" w:rsidR="00A92DF1" w:rsidRDefault="00A92DF1" w:rsidP="00C66770">
      <w:pPr>
        <w:pStyle w:val="NormalWeb"/>
        <w:shd w:val="clear" w:color="auto" w:fill="FFFFFF"/>
        <w:spacing w:before="0" w:beforeAutospacing="0" w:after="225" w:afterAutospacing="0" w:line="276" w:lineRule="auto"/>
        <w:rPr>
          <w:rFonts w:ascii="Work Sans SemiBold" w:hAnsi="Work Sans SemiBold" w:cstheme="minorHAnsi"/>
          <w:b/>
          <w:bCs/>
          <w:color w:val="1A3046" w:themeColor="text1"/>
          <w:sz w:val="19"/>
          <w:szCs w:val="19"/>
          <w:lang w:val="en-US"/>
        </w:rPr>
      </w:pPr>
    </w:p>
    <w:p w14:paraId="04A35EC4" w14:textId="7B6DD17A" w:rsidR="008C2EBA" w:rsidRPr="005C0FA7" w:rsidRDefault="005C0FA7" w:rsidP="005C0FA7">
      <w:pPr>
        <w:spacing w:after="240"/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</w:pPr>
      <w: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>Table 4. Organisations that can provide rabies prevention biologicals (e.g. rabies vaccine, rabies immunoglobulin)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A92DF1" w14:paraId="7E79B28A" w14:textId="77777777" w:rsidTr="00316282">
        <w:tc>
          <w:tcPr>
            <w:tcW w:w="9016" w:type="dxa"/>
            <w:gridSpan w:val="3"/>
          </w:tcPr>
          <w:p w14:paraId="029DE57E" w14:textId="33974BE4" w:rsidR="00A92DF1" w:rsidRDefault="00BC157B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  <w:proofErr w:type="spellStart"/>
            <w:r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  <w:t>Organisations</w:t>
            </w:r>
            <w:proofErr w:type="spellEnd"/>
            <w:r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  <w:t xml:space="preserve"> that can provide rabies prevention biologicals (e.g. rabies vaccine, rabies immunoglobulins)</w:t>
            </w:r>
          </w:p>
        </w:tc>
      </w:tr>
      <w:tr w:rsidR="00BC157B" w14:paraId="37B6A356" w14:textId="77777777" w:rsidTr="00316282">
        <w:tc>
          <w:tcPr>
            <w:tcW w:w="3005" w:type="dxa"/>
          </w:tcPr>
          <w:p w14:paraId="1DC358F0" w14:textId="0C83EA26" w:rsidR="00BC157B" w:rsidRDefault="00BC157B" w:rsidP="00BC157B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  <w:proofErr w:type="spellStart"/>
            <w:r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  <w:t>Organisation</w:t>
            </w:r>
            <w:proofErr w:type="spellEnd"/>
          </w:p>
        </w:tc>
        <w:tc>
          <w:tcPr>
            <w:tcW w:w="3005" w:type="dxa"/>
          </w:tcPr>
          <w:p w14:paraId="6A37C2E1" w14:textId="7A18DB51" w:rsidR="00BC157B" w:rsidRDefault="00BC157B" w:rsidP="00BC157B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  <w:r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  <w:t>Key responsibilities</w:t>
            </w:r>
          </w:p>
        </w:tc>
        <w:tc>
          <w:tcPr>
            <w:tcW w:w="3006" w:type="dxa"/>
          </w:tcPr>
          <w:p w14:paraId="783C2DD1" w14:textId="47616234" w:rsidR="00BC157B" w:rsidRDefault="00BC157B" w:rsidP="00BC157B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  <w:r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  <w:t>Contact</w:t>
            </w:r>
          </w:p>
        </w:tc>
      </w:tr>
      <w:tr w:rsidR="00A92DF1" w14:paraId="79EADD48" w14:textId="77777777" w:rsidTr="00316282">
        <w:tc>
          <w:tcPr>
            <w:tcW w:w="3005" w:type="dxa"/>
          </w:tcPr>
          <w:p w14:paraId="74A4F02F" w14:textId="77777777" w:rsidR="00A92DF1" w:rsidRDefault="00A92DF1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  <w:tc>
          <w:tcPr>
            <w:tcW w:w="3005" w:type="dxa"/>
          </w:tcPr>
          <w:p w14:paraId="769F2206" w14:textId="77777777" w:rsidR="00A92DF1" w:rsidRDefault="00A92DF1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  <w:tc>
          <w:tcPr>
            <w:tcW w:w="3006" w:type="dxa"/>
          </w:tcPr>
          <w:p w14:paraId="51E93032" w14:textId="77777777" w:rsidR="00A92DF1" w:rsidRDefault="00A92DF1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</w:tr>
      <w:tr w:rsidR="00A92DF1" w14:paraId="6F15BF3D" w14:textId="77777777" w:rsidTr="00316282">
        <w:tc>
          <w:tcPr>
            <w:tcW w:w="3005" w:type="dxa"/>
          </w:tcPr>
          <w:p w14:paraId="4237FB4F" w14:textId="77777777" w:rsidR="00A92DF1" w:rsidRDefault="00A92DF1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  <w:tc>
          <w:tcPr>
            <w:tcW w:w="3005" w:type="dxa"/>
          </w:tcPr>
          <w:p w14:paraId="78B0CBC1" w14:textId="77777777" w:rsidR="00A92DF1" w:rsidRDefault="00A92DF1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  <w:tc>
          <w:tcPr>
            <w:tcW w:w="3006" w:type="dxa"/>
          </w:tcPr>
          <w:p w14:paraId="3185A4F3" w14:textId="77777777" w:rsidR="00A92DF1" w:rsidRDefault="00A92DF1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</w:tr>
    </w:tbl>
    <w:p w14:paraId="7F9A0EE0" w14:textId="74DC726F" w:rsidR="00A92DF1" w:rsidRPr="005C0FA7" w:rsidRDefault="005C0FA7" w:rsidP="005C0FA7">
      <w:pPr>
        <w:spacing w:after="240"/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</w:pPr>
      <w: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>Table 5. Organisations that can provide logistics/planning/surveillance (e.g. transportation, storage) for rabies control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A92DF1" w14:paraId="41D3569D" w14:textId="77777777" w:rsidTr="00316282">
        <w:tc>
          <w:tcPr>
            <w:tcW w:w="9016" w:type="dxa"/>
            <w:gridSpan w:val="3"/>
          </w:tcPr>
          <w:p w14:paraId="5439A09C" w14:textId="2B8BF3B1" w:rsidR="00A92DF1" w:rsidRDefault="00BC157B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  <w:proofErr w:type="spellStart"/>
            <w:r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  <w:t>Organisations</w:t>
            </w:r>
            <w:proofErr w:type="spellEnd"/>
            <w:r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  <w:t xml:space="preserve"> that can provide logistics/planning/surveillance (e.g. transportation, storage) for rabies control</w:t>
            </w:r>
          </w:p>
        </w:tc>
      </w:tr>
      <w:tr w:rsidR="00BC157B" w14:paraId="68802975" w14:textId="77777777" w:rsidTr="00316282">
        <w:tc>
          <w:tcPr>
            <w:tcW w:w="3005" w:type="dxa"/>
          </w:tcPr>
          <w:p w14:paraId="63AEABFC" w14:textId="531EC7B2" w:rsidR="00BC157B" w:rsidRDefault="00BC157B" w:rsidP="00BC157B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  <w:proofErr w:type="spellStart"/>
            <w:r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  <w:t>Organisation</w:t>
            </w:r>
            <w:proofErr w:type="spellEnd"/>
          </w:p>
        </w:tc>
        <w:tc>
          <w:tcPr>
            <w:tcW w:w="3005" w:type="dxa"/>
          </w:tcPr>
          <w:p w14:paraId="3F08D26A" w14:textId="4B8C1280" w:rsidR="00BC157B" w:rsidRDefault="00BC157B" w:rsidP="00BC157B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  <w:r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  <w:t>Key responsibilities</w:t>
            </w:r>
          </w:p>
        </w:tc>
        <w:tc>
          <w:tcPr>
            <w:tcW w:w="3006" w:type="dxa"/>
          </w:tcPr>
          <w:p w14:paraId="507D0D9D" w14:textId="5FEE9CBD" w:rsidR="00BC157B" w:rsidRDefault="00BC157B" w:rsidP="00BC157B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  <w:r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  <w:t>Contact</w:t>
            </w:r>
          </w:p>
        </w:tc>
      </w:tr>
      <w:tr w:rsidR="00A92DF1" w14:paraId="0A018B54" w14:textId="77777777" w:rsidTr="00316282">
        <w:tc>
          <w:tcPr>
            <w:tcW w:w="3005" w:type="dxa"/>
          </w:tcPr>
          <w:p w14:paraId="17C35D26" w14:textId="77777777" w:rsidR="00A92DF1" w:rsidRDefault="00A92DF1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  <w:tc>
          <w:tcPr>
            <w:tcW w:w="3005" w:type="dxa"/>
          </w:tcPr>
          <w:p w14:paraId="3CD94702" w14:textId="77777777" w:rsidR="00A92DF1" w:rsidRDefault="00A92DF1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  <w:tc>
          <w:tcPr>
            <w:tcW w:w="3006" w:type="dxa"/>
          </w:tcPr>
          <w:p w14:paraId="7685E726" w14:textId="77777777" w:rsidR="00A92DF1" w:rsidRDefault="00A92DF1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</w:tr>
      <w:tr w:rsidR="00A92DF1" w14:paraId="2A1CD032" w14:textId="77777777" w:rsidTr="00316282">
        <w:tc>
          <w:tcPr>
            <w:tcW w:w="3005" w:type="dxa"/>
          </w:tcPr>
          <w:p w14:paraId="784AC5FE" w14:textId="77777777" w:rsidR="00A92DF1" w:rsidRDefault="00A92DF1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  <w:tc>
          <w:tcPr>
            <w:tcW w:w="3005" w:type="dxa"/>
          </w:tcPr>
          <w:p w14:paraId="679A8F1E" w14:textId="77777777" w:rsidR="00A92DF1" w:rsidRDefault="00A92DF1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  <w:tc>
          <w:tcPr>
            <w:tcW w:w="3006" w:type="dxa"/>
          </w:tcPr>
          <w:p w14:paraId="2F7156D4" w14:textId="77777777" w:rsidR="00A92DF1" w:rsidRDefault="00A92DF1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</w:tr>
    </w:tbl>
    <w:p w14:paraId="0CF78B88" w14:textId="30567382" w:rsidR="0007178D" w:rsidRDefault="0007178D" w:rsidP="00C66770">
      <w:pPr>
        <w:pStyle w:val="NormalWeb"/>
        <w:shd w:val="clear" w:color="auto" w:fill="FFFFFF"/>
        <w:spacing w:before="0" w:beforeAutospacing="0" w:after="225" w:afterAutospacing="0" w:line="276" w:lineRule="auto"/>
        <w:rPr>
          <w:rFonts w:ascii="Work Sans SemiBold" w:hAnsi="Work Sans SemiBold" w:cstheme="minorHAnsi"/>
          <w:b/>
          <w:bCs/>
          <w:color w:val="1A3046" w:themeColor="text1"/>
          <w:sz w:val="19"/>
          <w:szCs w:val="19"/>
          <w:lang w:val="en-US"/>
        </w:rPr>
      </w:pPr>
    </w:p>
    <w:p w14:paraId="3AC88EC1" w14:textId="54466140" w:rsidR="0056678E" w:rsidRPr="005C0FA7" w:rsidRDefault="005C0FA7" w:rsidP="005C0FA7">
      <w:pPr>
        <w:spacing w:after="240"/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</w:pPr>
      <w:r>
        <w:rPr>
          <w:rFonts w:ascii="Work Sans Medium" w:eastAsia="Times New Roman" w:hAnsi="Work Sans Medium" w:cstheme="minorHAnsi"/>
          <w:color w:val="575756"/>
          <w:sz w:val="23"/>
          <w:szCs w:val="23"/>
          <w:shd w:val="clear" w:color="auto" w:fill="FFFFFF"/>
          <w:lang w:eastAsia="en-GB"/>
        </w:rPr>
        <w:t>Table 6. Organisations that can provide research support and field veterinarians that can support rabies control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A92DF1" w14:paraId="00178910" w14:textId="77777777" w:rsidTr="00316282">
        <w:tc>
          <w:tcPr>
            <w:tcW w:w="9016" w:type="dxa"/>
            <w:gridSpan w:val="3"/>
          </w:tcPr>
          <w:p w14:paraId="7314CD5E" w14:textId="1F4054C3" w:rsidR="00A92DF1" w:rsidRDefault="00BC157B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  <w:proofErr w:type="spellStart"/>
            <w:r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  <w:t>Organisations</w:t>
            </w:r>
            <w:proofErr w:type="spellEnd"/>
            <w:r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  <w:t xml:space="preserve"> that can provide research support and field veterinarians that can support rabies control</w:t>
            </w:r>
          </w:p>
        </w:tc>
      </w:tr>
      <w:tr w:rsidR="00BC157B" w14:paraId="0F0E5AD9" w14:textId="77777777" w:rsidTr="00316282">
        <w:tc>
          <w:tcPr>
            <w:tcW w:w="3005" w:type="dxa"/>
          </w:tcPr>
          <w:p w14:paraId="21F1CC4F" w14:textId="2F3463AB" w:rsidR="00BC157B" w:rsidRDefault="00BC157B" w:rsidP="00BC157B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  <w:proofErr w:type="spellStart"/>
            <w:r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  <w:t>Organisation</w:t>
            </w:r>
            <w:proofErr w:type="spellEnd"/>
          </w:p>
        </w:tc>
        <w:tc>
          <w:tcPr>
            <w:tcW w:w="3005" w:type="dxa"/>
          </w:tcPr>
          <w:p w14:paraId="5437AD98" w14:textId="43A3155B" w:rsidR="00BC157B" w:rsidRDefault="00BC157B" w:rsidP="00BC157B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  <w:r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  <w:t>Key responsibilities</w:t>
            </w:r>
          </w:p>
        </w:tc>
        <w:tc>
          <w:tcPr>
            <w:tcW w:w="3006" w:type="dxa"/>
          </w:tcPr>
          <w:p w14:paraId="770B7EDA" w14:textId="0F5E0B3F" w:rsidR="00BC157B" w:rsidRDefault="00BC157B" w:rsidP="00BC157B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  <w:r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  <w:t>Contact</w:t>
            </w:r>
          </w:p>
        </w:tc>
      </w:tr>
      <w:tr w:rsidR="00A92DF1" w14:paraId="65FA534F" w14:textId="77777777" w:rsidTr="00316282">
        <w:tc>
          <w:tcPr>
            <w:tcW w:w="3005" w:type="dxa"/>
          </w:tcPr>
          <w:p w14:paraId="34BFEECE" w14:textId="77777777" w:rsidR="00A92DF1" w:rsidRDefault="00A92DF1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  <w:tc>
          <w:tcPr>
            <w:tcW w:w="3005" w:type="dxa"/>
          </w:tcPr>
          <w:p w14:paraId="4239229D" w14:textId="77777777" w:rsidR="00A92DF1" w:rsidRDefault="00A92DF1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  <w:tc>
          <w:tcPr>
            <w:tcW w:w="3006" w:type="dxa"/>
          </w:tcPr>
          <w:p w14:paraId="24F1A958" w14:textId="77777777" w:rsidR="00A92DF1" w:rsidRDefault="00A92DF1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</w:tr>
      <w:tr w:rsidR="00A92DF1" w14:paraId="4D294E59" w14:textId="77777777" w:rsidTr="00316282">
        <w:tc>
          <w:tcPr>
            <w:tcW w:w="3005" w:type="dxa"/>
          </w:tcPr>
          <w:p w14:paraId="4F5ADC55" w14:textId="77777777" w:rsidR="00A92DF1" w:rsidRDefault="00A92DF1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  <w:tc>
          <w:tcPr>
            <w:tcW w:w="3005" w:type="dxa"/>
          </w:tcPr>
          <w:p w14:paraId="6BC39287" w14:textId="77777777" w:rsidR="00A92DF1" w:rsidRDefault="00A92DF1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  <w:tc>
          <w:tcPr>
            <w:tcW w:w="3006" w:type="dxa"/>
          </w:tcPr>
          <w:p w14:paraId="48D9233A" w14:textId="77777777" w:rsidR="00A92DF1" w:rsidRDefault="00A92DF1" w:rsidP="00316282">
            <w:pPr>
              <w:pStyle w:val="NormalWeb"/>
              <w:spacing w:before="0" w:beforeAutospacing="0" w:after="225" w:afterAutospacing="0" w:line="276" w:lineRule="auto"/>
              <w:rPr>
                <w:rFonts w:ascii="Work Sans SemiBold" w:hAnsi="Work Sans SemiBold" w:cstheme="minorHAnsi"/>
                <w:b/>
                <w:bCs/>
                <w:color w:val="1A3046" w:themeColor="text1"/>
                <w:sz w:val="19"/>
                <w:szCs w:val="19"/>
                <w:lang w:val="en-US"/>
              </w:rPr>
            </w:pPr>
          </w:p>
        </w:tc>
      </w:tr>
    </w:tbl>
    <w:p w14:paraId="188AABFF" w14:textId="77777777" w:rsidR="00C66770" w:rsidRDefault="00C66770" w:rsidP="00C66770">
      <w:pPr>
        <w:pStyle w:val="NormalWeb"/>
        <w:shd w:val="clear" w:color="auto" w:fill="FFFFFF"/>
        <w:spacing w:before="0" w:beforeAutospacing="0" w:after="225" w:afterAutospacing="0" w:line="276" w:lineRule="auto"/>
        <w:rPr>
          <w:rFonts w:ascii="Work Sans SemiBold" w:hAnsi="Work Sans SemiBold" w:cstheme="minorHAnsi"/>
          <w:b/>
          <w:bCs/>
          <w:color w:val="1A3046" w:themeColor="text1"/>
          <w:sz w:val="19"/>
          <w:szCs w:val="19"/>
          <w:lang w:val="en-US"/>
        </w:rPr>
      </w:pPr>
    </w:p>
    <w:p w14:paraId="1FDA5205" w14:textId="49DB0234" w:rsidR="001F64B9" w:rsidRPr="00B13D53" w:rsidRDefault="001F64B9">
      <w:pPr>
        <w:rPr>
          <w:b/>
          <w:bCs/>
          <w:color w:val="1A3046" w:themeColor="text1"/>
          <w:sz w:val="36"/>
          <w:szCs w:val="36"/>
        </w:rPr>
      </w:pPr>
    </w:p>
    <w:sectPr w:rsidR="001F64B9" w:rsidRPr="00B13D53" w:rsidSect="00D8062E"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type w:val="continuous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DD83C" w14:textId="77777777" w:rsidR="00E059B0" w:rsidRDefault="00E059B0" w:rsidP="00500A27">
      <w:r>
        <w:separator/>
      </w:r>
    </w:p>
  </w:endnote>
  <w:endnote w:type="continuationSeparator" w:id="0">
    <w:p w14:paraId="1309EEC9" w14:textId="77777777" w:rsidR="00E059B0" w:rsidRDefault="00E059B0" w:rsidP="00500A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ork Sans">
    <w:charset w:val="4D"/>
    <w:family w:val="auto"/>
    <w:pitch w:val="variable"/>
    <w:sig w:usb0="A00000FF" w:usb1="5000E07B" w:usb2="00000000" w:usb3="00000000" w:csb0="00000193" w:csb1="00000000"/>
    <w:embedRegular r:id="rId1" w:fontKey="{964EB8DF-78F1-4AB4-92A1-1A3E162E71C1}"/>
    <w:embedBold r:id="rId2" w:fontKey="{A3378C2C-B705-417C-AB8A-42AC131727F1}"/>
    <w:embedItalic r:id="rId3" w:fontKey="{5C97E487-C1A0-42A7-B3E4-24C86F41E3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 Light">
    <w:charset w:val="4D"/>
    <w:family w:val="auto"/>
    <w:pitch w:val="variable"/>
    <w:sig w:usb0="A00000FF" w:usb1="5000E07B" w:usb2="00000000" w:usb3="00000000" w:csb0="00000193" w:csb1="00000000"/>
    <w:embedRegular r:id="rId4" w:fontKey="{4496364A-95DF-42AD-BDAC-1199609AD217}"/>
    <w:embedBold r:id="rId5" w:fontKey="{FFB4CC63-6BFD-4C5F-B772-A7499C4C3993}"/>
  </w:font>
  <w:font w:name="Work Sans Medium">
    <w:charset w:val="4D"/>
    <w:family w:val="auto"/>
    <w:pitch w:val="variable"/>
    <w:sig w:usb0="A00000FF" w:usb1="5000E07B" w:usb2="00000000" w:usb3="00000000" w:csb0="00000193" w:csb1="00000000"/>
    <w:embedRegular r:id="rId6" w:fontKey="{476525F3-5311-4BBC-B599-9172F0C11817}"/>
    <w:embedItalic r:id="rId7" w:fontKey="{C0098CD3-7498-4B42-89CC-078D701E812B}"/>
  </w:font>
  <w:font w:name="Work Sans SemiBold">
    <w:charset w:val="4D"/>
    <w:family w:val="auto"/>
    <w:pitch w:val="variable"/>
    <w:sig w:usb0="A00000FF" w:usb1="5000E07B" w:usb2="00000000" w:usb3="00000000" w:csb0="00000193" w:csb1="00000000"/>
    <w:embedBold r:id="rId8" w:fontKey="{B8580A2B-970A-4B84-BBA4-461D09FB83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94083732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A0245DA" w14:textId="77777777" w:rsidR="00250E65" w:rsidRDefault="00250E65" w:rsidP="00DA101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643E8BB1" w14:textId="77777777" w:rsidR="00250E65" w:rsidRDefault="00250E6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Work Sans SemiBold" w:hAnsi="Work Sans SemiBold"/>
        <w:b/>
        <w:bCs/>
        <w:sz w:val="19"/>
        <w:szCs w:val="19"/>
      </w:rPr>
      <w:id w:val="-1114133564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6B7EEA07" w14:textId="77777777" w:rsidR="00250E65" w:rsidRPr="00F146DD" w:rsidRDefault="00250E65" w:rsidP="00DA1010">
        <w:pPr>
          <w:pStyle w:val="Footer"/>
          <w:framePr w:wrap="none" w:vAnchor="text" w:hAnchor="margin" w:xAlign="center" w:y="1"/>
          <w:rPr>
            <w:rStyle w:val="PageNumber"/>
            <w:rFonts w:ascii="Work Sans SemiBold" w:hAnsi="Work Sans SemiBold"/>
            <w:b/>
            <w:bCs/>
            <w:sz w:val="19"/>
            <w:szCs w:val="19"/>
          </w:rPr>
        </w:pPr>
        <w:r w:rsidRPr="00F146DD">
          <w:rPr>
            <w:rStyle w:val="PageNumber"/>
            <w:rFonts w:ascii="Work Sans SemiBold" w:hAnsi="Work Sans SemiBold"/>
            <w:b/>
            <w:bCs/>
            <w:sz w:val="19"/>
            <w:szCs w:val="19"/>
          </w:rPr>
          <w:fldChar w:fldCharType="begin"/>
        </w:r>
        <w:r w:rsidRPr="00F146DD">
          <w:rPr>
            <w:rStyle w:val="PageNumber"/>
            <w:rFonts w:ascii="Work Sans SemiBold" w:hAnsi="Work Sans SemiBold"/>
            <w:b/>
            <w:bCs/>
            <w:sz w:val="19"/>
            <w:szCs w:val="19"/>
          </w:rPr>
          <w:instrText xml:space="preserve"> PAGE </w:instrText>
        </w:r>
        <w:r w:rsidRPr="00F146DD">
          <w:rPr>
            <w:rStyle w:val="PageNumber"/>
            <w:rFonts w:ascii="Work Sans SemiBold" w:hAnsi="Work Sans SemiBold"/>
            <w:b/>
            <w:bCs/>
            <w:sz w:val="19"/>
            <w:szCs w:val="19"/>
          </w:rPr>
          <w:fldChar w:fldCharType="separate"/>
        </w:r>
        <w:r w:rsidRPr="00F146DD">
          <w:rPr>
            <w:rStyle w:val="PageNumber"/>
            <w:rFonts w:ascii="Work Sans SemiBold" w:hAnsi="Work Sans SemiBold"/>
            <w:b/>
            <w:bCs/>
            <w:noProof/>
            <w:sz w:val="19"/>
            <w:szCs w:val="19"/>
          </w:rPr>
          <w:t>2</w:t>
        </w:r>
        <w:r w:rsidRPr="00F146DD">
          <w:rPr>
            <w:rStyle w:val="PageNumber"/>
            <w:rFonts w:ascii="Work Sans SemiBold" w:hAnsi="Work Sans SemiBold"/>
            <w:b/>
            <w:bCs/>
            <w:sz w:val="19"/>
            <w:szCs w:val="19"/>
          </w:rPr>
          <w:fldChar w:fldCharType="end"/>
        </w:r>
      </w:p>
    </w:sdtContent>
  </w:sdt>
  <w:p w14:paraId="7EE4F5CA" w14:textId="02EF763C" w:rsidR="004F2714" w:rsidRDefault="001F64B9" w:rsidP="00250E6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4D2FCDD" wp14:editId="2FE6E3E1">
              <wp:simplePos x="0" y="0"/>
              <wp:positionH relativeFrom="column">
                <wp:posOffset>-581660</wp:posOffset>
              </wp:positionH>
              <wp:positionV relativeFrom="paragraph">
                <wp:posOffset>-46355</wp:posOffset>
              </wp:positionV>
              <wp:extent cx="2200275" cy="419100"/>
              <wp:effectExtent l="0" t="0" r="9525" b="0"/>
              <wp:wrapNone/>
              <wp:docPr id="15" name="Text Box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449F6C4" w14:textId="37084CEA" w:rsidR="004F2714" w:rsidRPr="001F64B9" w:rsidRDefault="001F64B9">
                          <w:pPr>
                            <w:rPr>
                              <w:rFonts w:ascii="Work Sans" w:hAnsi="Work Sans"/>
                              <w:color w:val="6E818F" w:themeColor="text2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Work Sans" w:hAnsi="Work Sans"/>
                              <w:color w:val="6E818F" w:themeColor="text2"/>
                              <w:sz w:val="18"/>
                              <w:szCs w:val="18"/>
                              <w:lang w:val="en-US"/>
                            </w:rPr>
                            <w:t>Landscaping of Resource Partners for Rabies in [Country]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D2FCDD" id="_x0000_t202" coordsize="21600,21600" o:spt="202" path="m,l,21600r21600,l21600,xe">
              <v:stroke joinstyle="miter"/>
              <v:path gradientshapeok="t" o:connecttype="rect"/>
            </v:shapetype>
            <v:shape id="Text Box 15" o:spid="_x0000_s1028" type="#_x0000_t202" style="position:absolute;margin-left:-45.8pt;margin-top:-3.65pt;width:173.25pt;height:3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" fillcolor="white [3201]" stroked="f" strokeweight=".5pt">
              <v:textbox>
                <w:txbxContent>
                  <w:p w14:paraId="4449F6C4" w14:textId="37084CEA" w:rsidR="004F2714" w:rsidRPr="001F64B9" w:rsidRDefault="001F64B9">
                    <w:pPr>
                      <w:rPr>
                        <w:rFonts w:ascii="Work Sans" w:hAnsi="Work Sans"/>
                        <w:color w:val="6E818F" w:themeColor="text2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Work Sans" w:hAnsi="Work Sans"/>
                        <w:color w:val="6E818F" w:themeColor="text2"/>
                        <w:sz w:val="18"/>
                        <w:szCs w:val="18"/>
                        <w:lang w:val="en-US"/>
                      </w:rPr>
                      <w:t>Landscaping of Resource Partners for Rabies in [Country]</w:t>
                    </w:r>
                  </w:p>
                </w:txbxContent>
              </v:textbox>
            </v:shape>
          </w:pict>
        </mc:Fallback>
      </mc:AlternateContent>
    </w:r>
    <w:r w:rsidR="00250E65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AB35E87" wp14:editId="06653A68">
              <wp:simplePos x="0" y="0"/>
              <wp:positionH relativeFrom="column">
                <wp:posOffset>-487680</wp:posOffset>
              </wp:positionH>
              <wp:positionV relativeFrom="paragraph">
                <wp:posOffset>-155575</wp:posOffset>
              </wp:positionV>
              <wp:extent cx="6711315" cy="0"/>
              <wp:effectExtent l="0" t="12700" r="19685" b="12700"/>
              <wp:wrapNone/>
              <wp:docPr id="14" name="Straight Connector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11315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B5BBBF"/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7625567" id="Straight Connector 14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4pt,-12.25pt" to="490.05pt,-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" strokecolor="#b5bbbf" strokeweight="1.5pt">
              <v:stroke dashstyle="1 1" joinstyle="miter"/>
            </v:line>
          </w:pict>
        </mc:Fallback>
      </mc:AlternateContent>
    </w:r>
    <w:r w:rsidR="00250E65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8FED9B8" wp14:editId="13F34761">
              <wp:simplePos x="0" y="0"/>
              <wp:positionH relativeFrom="column">
                <wp:posOffset>4161155</wp:posOffset>
              </wp:positionH>
              <wp:positionV relativeFrom="paragraph">
                <wp:posOffset>-46355</wp:posOffset>
              </wp:positionV>
              <wp:extent cx="2123440" cy="284480"/>
              <wp:effectExtent l="0" t="0" r="0" b="0"/>
              <wp:wrapNone/>
              <wp:docPr id="16" name="Text Box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23440" cy="2844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091126A" w14:textId="47B97D9F" w:rsidR="004F2714" w:rsidRPr="001F64B9" w:rsidRDefault="001F64B9" w:rsidP="004F2714">
                          <w:pPr>
                            <w:jc w:val="right"/>
                            <w:rPr>
                              <w:rFonts w:ascii="Work Sans" w:hAnsi="Work Sans"/>
                              <w:color w:val="6E818F" w:themeColor="text2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Work Sans" w:hAnsi="Work Sans"/>
                              <w:color w:val="6E818F" w:themeColor="text2"/>
                              <w:sz w:val="18"/>
                              <w:szCs w:val="18"/>
                              <w:lang w:val="en-US"/>
                            </w:rPr>
                            <w:t>Version 1, September 2022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8FED9B8" id="Text Box 16" o:spid="_x0000_s1029" type="#_x0000_t202" style="position:absolute;margin-left:327.65pt;margin-top:-3.65pt;width:167.2pt;height:22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" fillcolor="white [3201]" stroked="f" strokeweight=".5pt">
              <v:textbox>
                <w:txbxContent>
                  <w:p w14:paraId="0091126A" w14:textId="47B97D9F" w:rsidR="004F2714" w:rsidRPr="001F64B9" w:rsidRDefault="001F64B9" w:rsidP="004F2714">
                    <w:pPr>
                      <w:jc w:val="right"/>
                      <w:rPr>
                        <w:rFonts w:ascii="Work Sans" w:hAnsi="Work Sans"/>
                        <w:color w:val="6E818F" w:themeColor="text2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Work Sans" w:hAnsi="Work Sans"/>
                        <w:color w:val="6E818F" w:themeColor="text2"/>
                        <w:sz w:val="18"/>
                        <w:szCs w:val="18"/>
                        <w:lang w:val="en-US"/>
                      </w:rPr>
                      <w:t>Version 1, September 2022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70593411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74B160D" w14:textId="77777777" w:rsidR="004F2714" w:rsidRDefault="004F2714" w:rsidP="004F271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699D6FF" w14:textId="77777777" w:rsidR="004F2714" w:rsidRDefault="004F2714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81991931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2A2E244E" w14:textId="77777777" w:rsidR="00713A90" w:rsidRDefault="00713A90" w:rsidP="00DA1010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473388D2" w14:textId="77777777" w:rsidR="00713A90" w:rsidRDefault="00713A90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  <w:rFonts w:ascii="Work Sans SemiBold" w:hAnsi="Work Sans SemiBold"/>
        <w:b/>
        <w:bCs/>
        <w:sz w:val="19"/>
        <w:szCs w:val="19"/>
      </w:rPr>
      <w:id w:val="-124279306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952145D" w14:textId="77777777" w:rsidR="00713A90" w:rsidRPr="00F146DD" w:rsidRDefault="00713A90" w:rsidP="00DA1010">
        <w:pPr>
          <w:pStyle w:val="Footer"/>
          <w:framePr w:wrap="none" w:vAnchor="text" w:hAnchor="margin" w:xAlign="center" w:y="1"/>
          <w:rPr>
            <w:rStyle w:val="PageNumber"/>
            <w:rFonts w:ascii="Work Sans SemiBold" w:hAnsi="Work Sans SemiBold"/>
            <w:b/>
            <w:bCs/>
            <w:sz w:val="19"/>
            <w:szCs w:val="19"/>
          </w:rPr>
        </w:pPr>
        <w:r w:rsidRPr="00F146DD">
          <w:rPr>
            <w:rStyle w:val="PageNumber"/>
            <w:rFonts w:ascii="Work Sans SemiBold" w:hAnsi="Work Sans SemiBold"/>
            <w:b/>
            <w:bCs/>
            <w:sz w:val="19"/>
            <w:szCs w:val="19"/>
          </w:rPr>
          <w:fldChar w:fldCharType="begin"/>
        </w:r>
        <w:r w:rsidRPr="00F146DD">
          <w:rPr>
            <w:rStyle w:val="PageNumber"/>
            <w:rFonts w:ascii="Work Sans SemiBold" w:hAnsi="Work Sans SemiBold"/>
            <w:b/>
            <w:bCs/>
            <w:sz w:val="19"/>
            <w:szCs w:val="19"/>
          </w:rPr>
          <w:instrText xml:space="preserve"> PAGE </w:instrText>
        </w:r>
        <w:r w:rsidRPr="00F146DD">
          <w:rPr>
            <w:rStyle w:val="PageNumber"/>
            <w:rFonts w:ascii="Work Sans SemiBold" w:hAnsi="Work Sans SemiBold"/>
            <w:b/>
            <w:bCs/>
            <w:sz w:val="19"/>
            <w:szCs w:val="19"/>
          </w:rPr>
          <w:fldChar w:fldCharType="separate"/>
        </w:r>
        <w:r w:rsidRPr="00F146DD">
          <w:rPr>
            <w:rStyle w:val="PageNumber"/>
            <w:rFonts w:ascii="Work Sans SemiBold" w:hAnsi="Work Sans SemiBold"/>
            <w:b/>
            <w:bCs/>
            <w:noProof/>
            <w:sz w:val="19"/>
            <w:szCs w:val="19"/>
          </w:rPr>
          <w:t>2</w:t>
        </w:r>
        <w:r w:rsidRPr="00F146DD">
          <w:rPr>
            <w:rStyle w:val="PageNumber"/>
            <w:rFonts w:ascii="Work Sans SemiBold" w:hAnsi="Work Sans SemiBold"/>
            <w:b/>
            <w:bCs/>
            <w:sz w:val="19"/>
            <w:szCs w:val="19"/>
          </w:rPr>
          <w:fldChar w:fldCharType="end"/>
        </w:r>
      </w:p>
    </w:sdtContent>
  </w:sdt>
  <w:p w14:paraId="5CE430B0" w14:textId="77777777" w:rsidR="00713A90" w:rsidRDefault="00713A90" w:rsidP="00250E65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A22DE57" wp14:editId="26B898E2">
              <wp:simplePos x="0" y="0"/>
              <wp:positionH relativeFrom="column">
                <wp:posOffset>-581660</wp:posOffset>
              </wp:positionH>
              <wp:positionV relativeFrom="paragraph">
                <wp:posOffset>-46355</wp:posOffset>
              </wp:positionV>
              <wp:extent cx="2200275" cy="419100"/>
              <wp:effectExtent l="0" t="0" r="9525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200275" cy="4191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542BAE2" w14:textId="23676955" w:rsidR="00713A90" w:rsidRPr="001F64B9" w:rsidRDefault="00713A90">
                          <w:pPr>
                            <w:rPr>
                              <w:rFonts w:ascii="Work Sans" w:hAnsi="Work Sans"/>
                              <w:color w:val="6E818F" w:themeColor="text2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Work Sans" w:hAnsi="Work Sans"/>
                              <w:color w:val="6E818F" w:themeColor="text2"/>
                              <w:sz w:val="18"/>
                              <w:szCs w:val="18"/>
                              <w:lang w:val="en-US"/>
                            </w:rPr>
                            <w:t>Landscaping of Resource Partners for Rabies in [Country]</w:t>
                          </w:r>
                          <w:r w:rsidR="007517D3">
                            <w:rPr>
                              <w:rFonts w:ascii="Work Sans" w:hAnsi="Work Sans"/>
                              <w:color w:val="6E818F" w:themeColor="text2"/>
                              <w:sz w:val="18"/>
                              <w:szCs w:val="18"/>
                              <w:lang w:val="en-US"/>
                            </w:rPr>
                            <w:t xml:space="preserve"> – Template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22DE57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30" type="#_x0000_t202" style="position:absolute;margin-left:-45.8pt;margin-top:-3.65pt;width:173.25pt;height:3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" fillcolor="white [3201]" stroked="f" strokeweight=".5pt">
              <v:textbox>
                <w:txbxContent>
                  <w:p w14:paraId="7542BAE2" w14:textId="23676955" w:rsidR="00713A90" w:rsidRPr="001F64B9" w:rsidRDefault="00713A90">
                    <w:pPr>
                      <w:rPr>
                        <w:rFonts w:ascii="Work Sans" w:hAnsi="Work Sans"/>
                        <w:color w:val="6E818F" w:themeColor="text2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Work Sans" w:hAnsi="Work Sans"/>
                        <w:color w:val="6E818F" w:themeColor="text2"/>
                        <w:sz w:val="18"/>
                        <w:szCs w:val="18"/>
                        <w:lang w:val="en-US"/>
                      </w:rPr>
                      <w:t>Landscaping of Resource Partners for Rabies in [Country]</w:t>
                    </w:r>
                    <w:r w:rsidR="007517D3">
                      <w:rPr>
                        <w:rFonts w:ascii="Work Sans" w:hAnsi="Work Sans"/>
                        <w:color w:val="6E818F" w:themeColor="text2"/>
                        <w:sz w:val="18"/>
                        <w:szCs w:val="18"/>
                        <w:lang w:val="en-US"/>
                      </w:rPr>
                      <w:t xml:space="preserve"> – Template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2CDD186" wp14:editId="7CEBB6BA">
              <wp:simplePos x="0" y="0"/>
              <wp:positionH relativeFrom="column">
                <wp:posOffset>-487680</wp:posOffset>
              </wp:positionH>
              <wp:positionV relativeFrom="paragraph">
                <wp:posOffset>-155575</wp:posOffset>
              </wp:positionV>
              <wp:extent cx="6711315" cy="0"/>
              <wp:effectExtent l="0" t="12700" r="19685" b="12700"/>
              <wp:wrapNone/>
              <wp:docPr id="24" name="Straight Connector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11315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B5BBBF"/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6DE23C5" id="Straight Connector 24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8.4pt,-12.25pt" to="490.05pt,-1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" strokecolor="#b5bbbf" strokeweight="1.5pt">
              <v:stroke dashstyle="1 1"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9CDEE7C" wp14:editId="6C43010E">
              <wp:simplePos x="0" y="0"/>
              <wp:positionH relativeFrom="column">
                <wp:posOffset>4161155</wp:posOffset>
              </wp:positionH>
              <wp:positionV relativeFrom="paragraph">
                <wp:posOffset>-46355</wp:posOffset>
              </wp:positionV>
              <wp:extent cx="2123440" cy="284480"/>
              <wp:effectExtent l="0" t="0" r="0" b="0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23440" cy="28448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08E647D0" w14:textId="77777777" w:rsidR="00713A90" w:rsidRPr="001F64B9" w:rsidRDefault="00713A90" w:rsidP="004F2714">
                          <w:pPr>
                            <w:jc w:val="right"/>
                            <w:rPr>
                              <w:rFonts w:ascii="Work Sans" w:hAnsi="Work Sans"/>
                              <w:color w:val="6E818F" w:themeColor="text2"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rFonts w:ascii="Work Sans" w:hAnsi="Work Sans"/>
                              <w:color w:val="6E818F" w:themeColor="text2"/>
                              <w:sz w:val="18"/>
                              <w:szCs w:val="18"/>
                              <w:lang w:val="en-US"/>
                            </w:rPr>
                            <w:t>Version 1, September 2022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9CDEE7C" id="Text Box 25" o:spid="_x0000_s1031" type="#_x0000_t202" style="position:absolute;margin-left:327.65pt;margin-top:-3.65pt;width:167.2pt;height:22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" fillcolor="white [3201]" stroked="f" strokeweight=".5pt">
              <v:textbox>
                <w:txbxContent>
                  <w:p w14:paraId="08E647D0" w14:textId="77777777" w:rsidR="00713A90" w:rsidRPr="001F64B9" w:rsidRDefault="00713A90" w:rsidP="004F2714">
                    <w:pPr>
                      <w:jc w:val="right"/>
                      <w:rPr>
                        <w:rFonts w:ascii="Work Sans" w:hAnsi="Work Sans"/>
                        <w:color w:val="6E818F" w:themeColor="text2"/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rFonts w:ascii="Work Sans" w:hAnsi="Work Sans"/>
                        <w:color w:val="6E818F" w:themeColor="text2"/>
                        <w:sz w:val="18"/>
                        <w:szCs w:val="18"/>
                        <w:lang w:val="en-US"/>
                      </w:rPr>
                      <w:t>Version 1, September 2022</w:t>
                    </w:r>
                  </w:p>
                </w:txbxContent>
              </v:textbox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1669127025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5D54D737" w14:textId="77777777" w:rsidR="00713A90" w:rsidRDefault="00713A90" w:rsidP="004F2714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AD139B8" w14:textId="77777777" w:rsidR="00713A90" w:rsidRDefault="00713A9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18F968" w14:textId="77777777" w:rsidR="00E059B0" w:rsidRDefault="00E059B0" w:rsidP="00500A27">
      <w:r>
        <w:separator/>
      </w:r>
    </w:p>
  </w:footnote>
  <w:footnote w:type="continuationSeparator" w:id="0">
    <w:p w14:paraId="4BF15828" w14:textId="77777777" w:rsidR="00E059B0" w:rsidRDefault="00E059B0" w:rsidP="00500A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34B04" w14:textId="77777777" w:rsidR="00500A27" w:rsidRDefault="00C429B2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59AB213" wp14:editId="3AAE45AA">
              <wp:simplePos x="0" y="0"/>
              <wp:positionH relativeFrom="column">
                <wp:posOffset>-508000</wp:posOffset>
              </wp:positionH>
              <wp:positionV relativeFrom="paragraph">
                <wp:posOffset>-39370</wp:posOffset>
              </wp:positionV>
              <wp:extent cx="6732000" cy="0"/>
              <wp:effectExtent l="0" t="12700" r="24765" b="1270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20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B5BBBF"/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AF14AEE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0pt,-3.1pt" to="490.1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" strokecolor="#b5bbbf" strokeweight="1.5pt">
              <v:stroke dashstyle="1 1" joinstyle="miter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F2610" w14:textId="77777777" w:rsidR="004F2714" w:rsidRDefault="004F2714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061E6A" wp14:editId="40C9C1F8">
              <wp:simplePos x="0" y="0"/>
              <wp:positionH relativeFrom="column">
                <wp:posOffset>-457200</wp:posOffset>
              </wp:positionH>
              <wp:positionV relativeFrom="paragraph">
                <wp:posOffset>-10795</wp:posOffset>
              </wp:positionV>
              <wp:extent cx="6732000" cy="0"/>
              <wp:effectExtent l="0" t="12700" r="24765" b="12700"/>
              <wp:wrapNone/>
              <wp:docPr id="17" name="Straight Connector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20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B5BBBF"/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0FBF36A" id="Straight Connector 17" o:spid="_x0000_s1026" style="position:absolute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6pt,-.85pt" to="494.1pt,-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" strokecolor="#b5bbbf" strokeweight="1.5pt">
              <v:stroke dashstyle="1 1"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024F2" w14:textId="77777777" w:rsidR="00713A90" w:rsidRDefault="00713A9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0090400" wp14:editId="74EB18C9">
              <wp:simplePos x="0" y="0"/>
              <wp:positionH relativeFrom="column">
                <wp:posOffset>-508000</wp:posOffset>
              </wp:positionH>
              <wp:positionV relativeFrom="paragraph">
                <wp:posOffset>-39370</wp:posOffset>
              </wp:positionV>
              <wp:extent cx="6732000" cy="0"/>
              <wp:effectExtent l="0" t="12700" r="24765" b="12700"/>
              <wp:wrapNone/>
              <wp:docPr id="22" name="Straight Connector 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20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B5BBBF"/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4786725" id="Straight Connector 22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0pt,-3.1pt" to="490.1pt,-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" strokecolor="#b5bbbf" strokeweight="1.5pt">
              <v:stroke dashstyle="1 1" joinstyle="miter"/>
            </v:lin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0ED434" w14:textId="77777777" w:rsidR="00713A90" w:rsidRDefault="00713A9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18C7995" wp14:editId="652140F0">
              <wp:simplePos x="0" y="0"/>
              <wp:positionH relativeFrom="column">
                <wp:posOffset>-457200</wp:posOffset>
              </wp:positionH>
              <wp:positionV relativeFrom="paragraph">
                <wp:posOffset>-10795</wp:posOffset>
              </wp:positionV>
              <wp:extent cx="6732000" cy="0"/>
              <wp:effectExtent l="0" t="12700" r="24765" b="12700"/>
              <wp:wrapNone/>
              <wp:docPr id="26" name="Straight Connector 2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3200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B5BBBF"/>
                        </a:solidFill>
                        <a:prstDash val="sys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1E879FF" id="Straight Connector 26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36pt,-.85pt" to="494.1pt,-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" strokecolor="#b5bbbf" strokeweight="1.5pt">
              <v:stroke dashstyle="1 1" joinstyle="miter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9.5pt;height:49.5pt" o:bullet="t">
        <v:imagedata r:id="rId1" o:title="UAR-bullet-arrow"/>
      </v:shape>
    </w:pict>
  </w:numPicBullet>
  <w:abstractNum w:abstractNumId="0" w15:restartNumberingAfterBreak="0">
    <w:nsid w:val="0D9B37A6"/>
    <w:multiLevelType w:val="hybridMultilevel"/>
    <w:tmpl w:val="26DE8E7C"/>
    <w:lvl w:ilvl="0" w:tplc="994C6E30">
      <w:start w:val="1"/>
      <w:numFmt w:val="bullet"/>
      <w:lvlText w:val=""/>
      <w:lvlPicBulletId w:val="0"/>
      <w:lvlJc w:val="left"/>
      <w:pPr>
        <w:ind w:left="567" w:hanging="567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A192D6B"/>
    <w:multiLevelType w:val="multilevel"/>
    <w:tmpl w:val="49E67450"/>
    <w:lvl w:ilvl="0">
      <w:start w:val="1"/>
      <w:numFmt w:val="decimal"/>
      <w:lvlText w:val="%1.0."/>
      <w:lvlJc w:val="left"/>
      <w:pPr>
        <w:ind w:left="720" w:hanging="720"/>
      </w:pPr>
      <w:rPr>
        <w:rFonts w:ascii="Work Sans" w:hAnsi="Work Sans" w:hint="default"/>
        <w:b/>
        <w:sz w:val="42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ascii="Work Sans" w:hAnsi="Work Sans" w:hint="default"/>
        <w:b/>
        <w:sz w:val="42"/>
      </w:rPr>
    </w:lvl>
    <w:lvl w:ilvl="2">
      <w:start w:val="1"/>
      <w:numFmt w:val="decimal"/>
      <w:lvlText w:val="%1.%2.%3."/>
      <w:lvlJc w:val="left"/>
      <w:pPr>
        <w:ind w:left="2214" w:hanging="1080"/>
      </w:pPr>
      <w:rPr>
        <w:rFonts w:ascii="Work Sans" w:hAnsi="Work Sans" w:hint="default"/>
        <w:b/>
        <w:sz w:val="42"/>
      </w:rPr>
    </w:lvl>
    <w:lvl w:ilvl="3">
      <w:start w:val="1"/>
      <w:numFmt w:val="decimal"/>
      <w:lvlText w:val="%1.%2.%3.%4."/>
      <w:lvlJc w:val="left"/>
      <w:pPr>
        <w:ind w:left="3141" w:hanging="1440"/>
      </w:pPr>
      <w:rPr>
        <w:rFonts w:ascii="Work Sans" w:hAnsi="Work Sans" w:hint="default"/>
        <w:b/>
        <w:sz w:val="42"/>
      </w:rPr>
    </w:lvl>
    <w:lvl w:ilvl="4">
      <w:start w:val="1"/>
      <w:numFmt w:val="decimal"/>
      <w:lvlText w:val="%1.%2.%3.%4.%5."/>
      <w:lvlJc w:val="left"/>
      <w:pPr>
        <w:ind w:left="4068" w:hanging="1800"/>
      </w:pPr>
      <w:rPr>
        <w:rFonts w:ascii="Work Sans" w:hAnsi="Work Sans" w:hint="default"/>
        <w:b/>
        <w:sz w:val="42"/>
      </w:rPr>
    </w:lvl>
    <w:lvl w:ilvl="5">
      <w:start w:val="1"/>
      <w:numFmt w:val="decimal"/>
      <w:lvlText w:val="%1.%2.%3.%4.%5.%6."/>
      <w:lvlJc w:val="left"/>
      <w:pPr>
        <w:ind w:left="4995" w:hanging="2160"/>
      </w:pPr>
      <w:rPr>
        <w:rFonts w:ascii="Work Sans" w:hAnsi="Work Sans" w:hint="default"/>
        <w:b/>
        <w:sz w:val="42"/>
      </w:rPr>
    </w:lvl>
    <w:lvl w:ilvl="6">
      <w:start w:val="1"/>
      <w:numFmt w:val="decimal"/>
      <w:lvlText w:val="%1.%2.%3.%4.%5.%6.%7."/>
      <w:lvlJc w:val="left"/>
      <w:pPr>
        <w:ind w:left="5562" w:hanging="2160"/>
      </w:pPr>
      <w:rPr>
        <w:rFonts w:ascii="Work Sans" w:hAnsi="Work Sans" w:hint="default"/>
        <w:b/>
        <w:sz w:val="42"/>
      </w:rPr>
    </w:lvl>
    <w:lvl w:ilvl="7">
      <w:start w:val="1"/>
      <w:numFmt w:val="decimal"/>
      <w:lvlText w:val="%1.%2.%3.%4.%5.%6.%7.%8."/>
      <w:lvlJc w:val="left"/>
      <w:pPr>
        <w:ind w:left="6489" w:hanging="2520"/>
      </w:pPr>
      <w:rPr>
        <w:rFonts w:ascii="Work Sans" w:hAnsi="Work Sans" w:hint="default"/>
        <w:b/>
        <w:sz w:val="42"/>
      </w:rPr>
    </w:lvl>
    <w:lvl w:ilvl="8">
      <w:start w:val="1"/>
      <w:numFmt w:val="decimal"/>
      <w:lvlText w:val="%1.%2.%3.%4.%5.%6.%7.%8.%9."/>
      <w:lvlJc w:val="left"/>
      <w:pPr>
        <w:ind w:left="7416" w:hanging="2880"/>
      </w:pPr>
      <w:rPr>
        <w:rFonts w:ascii="Work Sans" w:hAnsi="Work Sans" w:hint="default"/>
        <w:b/>
        <w:sz w:val="42"/>
      </w:rPr>
    </w:lvl>
  </w:abstractNum>
  <w:abstractNum w:abstractNumId="2" w15:restartNumberingAfterBreak="0">
    <w:nsid w:val="5FF1703F"/>
    <w:multiLevelType w:val="hybridMultilevel"/>
    <w:tmpl w:val="66A67C3E"/>
    <w:lvl w:ilvl="0" w:tplc="E282569A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  <w:sz w:val="24"/>
        <w:szCs w:val="24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39375570">
    <w:abstractNumId w:val="0"/>
  </w:num>
  <w:num w:numId="2" w16cid:durableId="2065523224">
    <w:abstractNumId w:val="2"/>
  </w:num>
  <w:num w:numId="3" w16cid:durableId="120536622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hideSpellingErrors/>
  <w:proofState w:spelling="clean"/>
  <w:attachedTemplate r:id="rId1"/>
  <w:trackRevisions/>
  <w:defaultTabStop w:val="567"/>
  <w:characterSpacingControl w:val="doNotCompress"/>
  <w:hdrShapeDefaults>
    <o:shapedefaults v:ext="edit" spidmax="71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64B9"/>
    <w:rsid w:val="00005BC1"/>
    <w:rsid w:val="0000642D"/>
    <w:rsid w:val="000354ED"/>
    <w:rsid w:val="00046721"/>
    <w:rsid w:val="0007178D"/>
    <w:rsid w:val="0009540D"/>
    <w:rsid w:val="00096D70"/>
    <w:rsid w:val="000A39A5"/>
    <w:rsid w:val="000B5B11"/>
    <w:rsid w:val="000B6247"/>
    <w:rsid w:val="000F0E91"/>
    <w:rsid w:val="00121329"/>
    <w:rsid w:val="00131549"/>
    <w:rsid w:val="0014191E"/>
    <w:rsid w:val="00147D62"/>
    <w:rsid w:val="00156E06"/>
    <w:rsid w:val="001609D5"/>
    <w:rsid w:val="00163662"/>
    <w:rsid w:val="00184380"/>
    <w:rsid w:val="001A0BC5"/>
    <w:rsid w:val="001B047B"/>
    <w:rsid w:val="001B13CC"/>
    <w:rsid w:val="001F1C1B"/>
    <w:rsid w:val="001F64B9"/>
    <w:rsid w:val="00207497"/>
    <w:rsid w:val="0024475C"/>
    <w:rsid w:val="00250E65"/>
    <w:rsid w:val="00255BFA"/>
    <w:rsid w:val="00284793"/>
    <w:rsid w:val="00290CD6"/>
    <w:rsid w:val="002C3E34"/>
    <w:rsid w:val="002E5E5D"/>
    <w:rsid w:val="002F4996"/>
    <w:rsid w:val="00316F4F"/>
    <w:rsid w:val="00322121"/>
    <w:rsid w:val="00323263"/>
    <w:rsid w:val="003233AE"/>
    <w:rsid w:val="00343127"/>
    <w:rsid w:val="003C34E8"/>
    <w:rsid w:val="003D0CDF"/>
    <w:rsid w:val="003F4573"/>
    <w:rsid w:val="00401E5B"/>
    <w:rsid w:val="00402765"/>
    <w:rsid w:val="00405C1C"/>
    <w:rsid w:val="00406607"/>
    <w:rsid w:val="00456EE9"/>
    <w:rsid w:val="00486642"/>
    <w:rsid w:val="004E5DF0"/>
    <w:rsid w:val="004F2714"/>
    <w:rsid w:val="00500A27"/>
    <w:rsid w:val="00532AB7"/>
    <w:rsid w:val="005370EC"/>
    <w:rsid w:val="005523FB"/>
    <w:rsid w:val="0055614A"/>
    <w:rsid w:val="0056678E"/>
    <w:rsid w:val="00570E2C"/>
    <w:rsid w:val="0058619D"/>
    <w:rsid w:val="00586F32"/>
    <w:rsid w:val="005A78E0"/>
    <w:rsid w:val="005C0FA7"/>
    <w:rsid w:val="005D3B30"/>
    <w:rsid w:val="005E3AE1"/>
    <w:rsid w:val="005E6253"/>
    <w:rsid w:val="005F20A2"/>
    <w:rsid w:val="005F6C6E"/>
    <w:rsid w:val="00615C56"/>
    <w:rsid w:val="006277E3"/>
    <w:rsid w:val="00630DBC"/>
    <w:rsid w:val="00646ADA"/>
    <w:rsid w:val="0065118D"/>
    <w:rsid w:val="00660052"/>
    <w:rsid w:val="00670E98"/>
    <w:rsid w:val="006714A5"/>
    <w:rsid w:val="0068282A"/>
    <w:rsid w:val="00696F73"/>
    <w:rsid w:val="006C5C15"/>
    <w:rsid w:val="006F21C6"/>
    <w:rsid w:val="006F5FEE"/>
    <w:rsid w:val="00706411"/>
    <w:rsid w:val="00713A90"/>
    <w:rsid w:val="0071454C"/>
    <w:rsid w:val="0072716D"/>
    <w:rsid w:val="007431DA"/>
    <w:rsid w:val="007474A9"/>
    <w:rsid w:val="007517D3"/>
    <w:rsid w:val="00762E79"/>
    <w:rsid w:val="00844A73"/>
    <w:rsid w:val="00856644"/>
    <w:rsid w:val="0086138D"/>
    <w:rsid w:val="008619B9"/>
    <w:rsid w:val="008C2EBA"/>
    <w:rsid w:val="008C579A"/>
    <w:rsid w:val="008E01CC"/>
    <w:rsid w:val="008F14E9"/>
    <w:rsid w:val="008F2269"/>
    <w:rsid w:val="009142E4"/>
    <w:rsid w:val="00916A0C"/>
    <w:rsid w:val="00957159"/>
    <w:rsid w:val="009825AD"/>
    <w:rsid w:val="009C3C7A"/>
    <w:rsid w:val="009D0BE2"/>
    <w:rsid w:val="009F330F"/>
    <w:rsid w:val="00A0668D"/>
    <w:rsid w:val="00A1558A"/>
    <w:rsid w:val="00A25FC7"/>
    <w:rsid w:val="00A5675E"/>
    <w:rsid w:val="00A9050B"/>
    <w:rsid w:val="00A92DF1"/>
    <w:rsid w:val="00AB6F72"/>
    <w:rsid w:val="00AC33F4"/>
    <w:rsid w:val="00B0714B"/>
    <w:rsid w:val="00B11817"/>
    <w:rsid w:val="00B13D53"/>
    <w:rsid w:val="00B14FCD"/>
    <w:rsid w:val="00B40CF2"/>
    <w:rsid w:val="00B521E4"/>
    <w:rsid w:val="00B54EFA"/>
    <w:rsid w:val="00B63B53"/>
    <w:rsid w:val="00B75371"/>
    <w:rsid w:val="00B952D9"/>
    <w:rsid w:val="00BC157B"/>
    <w:rsid w:val="00BF173E"/>
    <w:rsid w:val="00C01DD4"/>
    <w:rsid w:val="00C049A2"/>
    <w:rsid w:val="00C04D8C"/>
    <w:rsid w:val="00C429B2"/>
    <w:rsid w:val="00C517C4"/>
    <w:rsid w:val="00C5387C"/>
    <w:rsid w:val="00C639A7"/>
    <w:rsid w:val="00C6421B"/>
    <w:rsid w:val="00C66770"/>
    <w:rsid w:val="00C80243"/>
    <w:rsid w:val="00C97DE4"/>
    <w:rsid w:val="00CB6991"/>
    <w:rsid w:val="00CC15F3"/>
    <w:rsid w:val="00CF7CD1"/>
    <w:rsid w:val="00D30CEF"/>
    <w:rsid w:val="00D65A9B"/>
    <w:rsid w:val="00D8062E"/>
    <w:rsid w:val="00D867BD"/>
    <w:rsid w:val="00D97F2C"/>
    <w:rsid w:val="00DA0D8B"/>
    <w:rsid w:val="00DB6487"/>
    <w:rsid w:val="00E059B0"/>
    <w:rsid w:val="00E05F5A"/>
    <w:rsid w:val="00E15EB7"/>
    <w:rsid w:val="00E416C3"/>
    <w:rsid w:val="00E60E6B"/>
    <w:rsid w:val="00E64296"/>
    <w:rsid w:val="00E66781"/>
    <w:rsid w:val="00E81A95"/>
    <w:rsid w:val="00EC3D7C"/>
    <w:rsid w:val="00EC6EFC"/>
    <w:rsid w:val="00F039B3"/>
    <w:rsid w:val="00F10503"/>
    <w:rsid w:val="00F146DD"/>
    <w:rsid w:val="00F160B9"/>
    <w:rsid w:val="00F33FE9"/>
    <w:rsid w:val="00F5274E"/>
    <w:rsid w:val="00F76B6C"/>
    <w:rsid w:val="00F83020"/>
    <w:rsid w:val="00F85911"/>
    <w:rsid w:val="00F95D2C"/>
    <w:rsid w:val="00FC6D75"/>
    <w:rsid w:val="00FD72D2"/>
    <w:rsid w:val="00FE4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9"/>
    <o:shapelayout v:ext="edit">
      <o:idmap v:ext="edit" data="2"/>
    </o:shapelayout>
  </w:shapeDefaults>
  <w:decimalSymbol w:val="."/>
  <w:listSeparator w:val=","/>
  <w14:docId w14:val="396E3037"/>
  <w15:chartTrackingRefBased/>
  <w15:docId w15:val="{03E4FFE2-3159-4859-95CF-47032091CA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146DD"/>
    <w:pPr>
      <w:spacing w:line="276" w:lineRule="auto"/>
      <w:outlineLvl w:val="0"/>
    </w:pPr>
    <w:rPr>
      <w:rFonts w:ascii="Work Sans Light" w:hAnsi="Work Sans Light"/>
      <w:color w:val="1A3046" w:themeColor="text1"/>
      <w:sz w:val="42"/>
      <w:szCs w:val="4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46DD"/>
    <w:pPr>
      <w:outlineLvl w:val="1"/>
    </w:pPr>
    <w:rPr>
      <w:rFonts w:ascii="Work Sans Light" w:hAnsi="Work Sans Light"/>
      <w:color w:val="FF6960" w:themeColor="accent1"/>
      <w:sz w:val="28"/>
      <w:szCs w:val="28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F146DD"/>
    <w:pPr>
      <w:outlineLvl w:val="2"/>
    </w:pPr>
    <w:rPr>
      <w:rFonts w:ascii="Work Sans" w:hAnsi="Work Sans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146DD"/>
    <w:pPr>
      <w:outlineLvl w:val="3"/>
    </w:pPr>
    <w:rPr>
      <w:rFonts w:ascii="Work Sans Medium" w:eastAsia="Times New Roman" w:hAnsi="Work Sans Medium" w:cstheme="minorHAnsi"/>
      <w:color w:val="575756"/>
      <w:sz w:val="23"/>
      <w:szCs w:val="23"/>
      <w:shd w:val="clear" w:color="auto" w:fill="FFFFFF"/>
      <w:lang w:eastAsia="en-GB"/>
    </w:rPr>
  </w:style>
  <w:style w:type="paragraph" w:styleId="Heading5">
    <w:name w:val="heading 5"/>
    <w:basedOn w:val="NormalWeb"/>
    <w:next w:val="Normal"/>
    <w:link w:val="Heading5Char"/>
    <w:uiPriority w:val="9"/>
    <w:unhideWhenUsed/>
    <w:qFormat/>
    <w:rsid w:val="006F21C6"/>
    <w:pPr>
      <w:shd w:val="clear" w:color="auto" w:fill="FFFFFF"/>
      <w:spacing w:before="0" w:beforeAutospacing="0" w:after="225" w:afterAutospacing="0" w:line="276" w:lineRule="auto"/>
      <w:outlineLvl w:val="4"/>
    </w:pPr>
    <w:rPr>
      <w:rFonts w:ascii="Work Sans SemiBold" w:hAnsi="Work Sans SemiBold" w:cstheme="minorHAnsi"/>
      <w:b/>
      <w:bCs/>
      <w:color w:val="1A3046" w:themeColor="text1"/>
      <w:sz w:val="19"/>
      <w:szCs w:val="19"/>
    </w:rPr>
  </w:style>
  <w:style w:type="paragraph" w:styleId="Heading6">
    <w:name w:val="heading 6"/>
    <w:basedOn w:val="NormalWeb"/>
    <w:next w:val="Normal"/>
    <w:link w:val="Heading6Char"/>
    <w:uiPriority w:val="9"/>
    <w:unhideWhenUsed/>
    <w:qFormat/>
    <w:rsid w:val="006F21C6"/>
    <w:pPr>
      <w:shd w:val="clear" w:color="auto" w:fill="FFFFFF"/>
      <w:spacing w:before="0" w:beforeAutospacing="0" w:after="225" w:afterAutospacing="0" w:line="276" w:lineRule="auto"/>
      <w:outlineLvl w:val="5"/>
    </w:pPr>
    <w:rPr>
      <w:rFonts w:ascii="Work Sans" w:hAnsi="Work Sans" w:cstheme="minorHAnsi"/>
      <w:b/>
      <w:bCs/>
      <w:color w:val="575756"/>
      <w:sz w:val="42"/>
      <w:szCs w:val="4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00A2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0A27"/>
  </w:style>
  <w:style w:type="paragraph" w:styleId="Footer">
    <w:name w:val="footer"/>
    <w:basedOn w:val="Normal"/>
    <w:link w:val="FooterChar"/>
    <w:uiPriority w:val="99"/>
    <w:unhideWhenUsed/>
    <w:rsid w:val="00500A2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0A27"/>
  </w:style>
  <w:style w:type="paragraph" w:styleId="NormalWeb">
    <w:name w:val="Normal (Web)"/>
    <w:basedOn w:val="Normal"/>
    <w:uiPriority w:val="99"/>
    <w:unhideWhenUsed/>
    <w:rsid w:val="003233A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PageNumber">
    <w:name w:val="page number"/>
    <w:basedOn w:val="DefaultParagraphFont"/>
    <w:uiPriority w:val="99"/>
    <w:semiHidden/>
    <w:unhideWhenUsed/>
    <w:rsid w:val="004F2714"/>
  </w:style>
  <w:style w:type="character" w:customStyle="1" w:styleId="Heading1Char">
    <w:name w:val="Heading 1 Char"/>
    <w:basedOn w:val="DefaultParagraphFont"/>
    <w:link w:val="Heading1"/>
    <w:uiPriority w:val="9"/>
    <w:rsid w:val="00F146DD"/>
    <w:rPr>
      <w:rFonts w:ascii="Work Sans Light" w:hAnsi="Work Sans Light"/>
      <w:color w:val="1A3046" w:themeColor="text1"/>
      <w:sz w:val="42"/>
      <w:szCs w:val="42"/>
    </w:rPr>
  </w:style>
  <w:style w:type="character" w:customStyle="1" w:styleId="Heading2Char">
    <w:name w:val="Heading 2 Char"/>
    <w:basedOn w:val="DefaultParagraphFont"/>
    <w:link w:val="Heading2"/>
    <w:uiPriority w:val="9"/>
    <w:rsid w:val="00F146DD"/>
    <w:rPr>
      <w:rFonts w:ascii="Work Sans Light" w:hAnsi="Work Sans Light"/>
      <w:color w:val="FF6960" w:themeColor="accent1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F146DD"/>
    <w:rPr>
      <w:rFonts w:ascii="Work Sans" w:hAnsi="Work Sans"/>
      <w:b/>
      <w:bCs/>
      <w:color w:val="1A3046" w:themeColor="text1"/>
      <w:sz w:val="42"/>
      <w:szCs w:val="42"/>
    </w:rPr>
  </w:style>
  <w:style w:type="character" w:customStyle="1" w:styleId="Heading4Char">
    <w:name w:val="Heading 4 Char"/>
    <w:basedOn w:val="DefaultParagraphFont"/>
    <w:link w:val="Heading4"/>
    <w:uiPriority w:val="9"/>
    <w:rsid w:val="00F146DD"/>
    <w:rPr>
      <w:rFonts w:ascii="Work Sans Medium" w:eastAsia="Times New Roman" w:hAnsi="Work Sans Medium" w:cstheme="minorHAnsi"/>
      <w:color w:val="575756"/>
      <w:sz w:val="23"/>
      <w:szCs w:val="23"/>
      <w:lang w:eastAsia="en-GB"/>
    </w:rPr>
  </w:style>
  <w:style w:type="character" w:styleId="SubtleEmphasis">
    <w:name w:val="Subtle Emphasis"/>
    <w:uiPriority w:val="19"/>
    <w:qFormat/>
    <w:rsid w:val="00F146DD"/>
    <w:rPr>
      <w:rFonts w:ascii="Work Sans" w:hAnsi="Work Sans" w:cstheme="minorHAnsi"/>
      <w:color w:val="575756"/>
      <w:sz w:val="19"/>
      <w:szCs w:val="19"/>
    </w:rPr>
  </w:style>
  <w:style w:type="character" w:styleId="SubtleReference">
    <w:name w:val="Subtle Reference"/>
    <w:uiPriority w:val="31"/>
    <w:qFormat/>
    <w:rsid w:val="006F21C6"/>
    <w:rPr>
      <w:rFonts w:ascii="Work Sans" w:hAnsi="Work Sans" w:cstheme="minorHAnsi"/>
      <w:color w:val="575756"/>
      <w:sz w:val="19"/>
      <w:szCs w:val="19"/>
    </w:rPr>
  </w:style>
  <w:style w:type="character" w:customStyle="1" w:styleId="Heading5Char">
    <w:name w:val="Heading 5 Char"/>
    <w:basedOn w:val="DefaultParagraphFont"/>
    <w:link w:val="Heading5"/>
    <w:uiPriority w:val="9"/>
    <w:rsid w:val="006F21C6"/>
    <w:rPr>
      <w:rFonts w:ascii="Work Sans SemiBold" w:eastAsia="Times New Roman" w:hAnsi="Work Sans SemiBold" w:cstheme="minorHAnsi"/>
      <w:b/>
      <w:bCs/>
      <w:color w:val="1A3046" w:themeColor="text1"/>
      <w:sz w:val="19"/>
      <w:szCs w:val="19"/>
      <w:shd w:val="clear" w:color="auto" w:fill="FFFFFF"/>
      <w:lang w:eastAsia="en-GB"/>
    </w:rPr>
  </w:style>
  <w:style w:type="character" w:customStyle="1" w:styleId="Heading6Char">
    <w:name w:val="Heading 6 Char"/>
    <w:basedOn w:val="DefaultParagraphFont"/>
    <w:link w:val="Heading6"/>
    <w:uiPriority w:val="9"/>
    <w:rsid w:val="006F21C6"/>
    <w:rPr>
      <w:rFonts w:ascii="Work Sans" w:eastAsia="Times New Roman" w:hAnsi="Work Sans" w:cstheme="minorHAnsi"/>
      <w:b/>
      <w:bCs/>
      <w:color w:val="575756"/>
      <w:sz w:val="42"/>
      <w:szCs w:val="42"/>
      <w:shd w:val="clear" w:color="auto" w:fill="FFFFFF"/>
      <w:lang w:eastAsia="en-GB"/>
    </w:rPr>
  </w:style>
  <w:style w:type="paragraph" w:styleId="Quote">
    <w:name w:val="Quote"/>
    <w:basedOn w:val="NormalWeb"/>
    <w:next w:val="Normal"/>
    <w:link w:val="QuoteChar"/>
    <w:uiPriority w:val="29"/>
    <w:qFormat/>
    <w:rsid w:val="006F21C6"/>
    <w:pPr>
      <w:shd w:val="clear" w:color="auto" w:fill="FFFFFF"/>
      <w:spacing w:before="0" w:beforeAutospacing="0" w:after="225" w:afterAutospacing="0" w:line="276" w:lineRule="auto"/>
    </w:pPr>
    <w:rPr>
      <w:rFonts w:ascii="Work Sans" w:hAnsi="Work Sans" w:cstheme="minorHAnsi"/>
      <w:i/>
      <w:iCs/>
      <w:color w:val="6E818F" w:themeColor="text2"/>
      <w:sz w:val="19"/>
      <w:szCs w:val="19"/>
    </w:rPr>
  </w:style>
  <w:style w:type="character" w:customStyle="1" w:styleId="QuoteChar">
    <w:name w:val="Quote Char"/>
    <w:basedOn w:val="DefaultParagraphFont"/>
    <w:link w:val="Quote"/>
    <w:uiPriority w:val="29"/>
    <w:rsid w:val="006F21C6"/>
    <w:rPr>
      <w:rFonts w:ascii="Work Sans" w:eastAsia="Times New Roman" w:hAnsi="Work Sans" w:cstheme="minorHAnsi"/>
      <w:i/>
      <w:iCs/>
      <w:color w:val="6E818F" w:themeColor="text2"/>
      <w:sz w:val="19"/>
      <w:szCs w:val="19"/>
      <w:shd w:val="clear" w:color="auto" w:fill="FFFFFF"/>
      <w:lang w:eastAsia="en-GB"/>
    </w:rPr>
  </w:style>
  <w:style w:type="paragraph" w:customStyle="1" w:styleId="Bodycopy">
    <w:name w:val="Body copy"/>
    <w:basedOn w:val="NormalWeb"/>
    <w:qFormat/>
    <w:rsid w:val="000354ED"/>
    <w:pPr>
      <w:shd w:val="clear" w:color="auto" w:fill="FFFFFF"/>
      <w:spacing w:before="0" w:beforeAutospacing="0" w:after="225" w:afterAutospacing="0" w:line="276" w:lineRule="auto"/>
    </w:pPr>
    <w:rPr>
      <w:rFonts w:ascii="Work Sans" w:hAnsi="Work Sans" w:cstheme="minorHAnsi"/>
      <w:color w:val="575756"/>
      <w:sz w:val="19"/>
      <w:szCs w:val="19"/>
    </w:rPr>
  </w:style>
  <w:style w:type="table" w:styleId="TableGrid">
    <w:name w:val="Table Grid"/>
    <w:basedOn w:val="TableNormal"/>
    <w:uiPriority w:val="39"/>
    <w:rsid w:val="00096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F95D2C"/>
    <w:rPr>
      <w:color w:val="1F9E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5D2C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B5B1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4048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5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1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0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5.jpg"/><Relationship Id="rId18" Type="http://schemas.openxmlformats.org/officeDocument/2006/relationships/footer" Target="footer3.xm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4.svg"/><Relationship Id="rId17" Type="http://schemas.openxmlformats.org/officeDocument/2006/relationships/header" Target="header2.xml"/><Relationship Id="rId25" Type="http://schemas.openxmlformats.org/officeDocument/2006/relationships/footer" Target="footer6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www.unitedagainstrabies.org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header" Target="header4.xm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23" Type="http://schemas.openxmlformats.org/officeDocument/2006/relationships/footer" Target="footer5.xml"/><Relationship Id="rId10" Type="http://schemas.openxmlformats.org/officeDocument/2006/relationships/image" Target="media/image2.png"/><Relationship Id="rId19" Type="http://schemas.openxmlformats.org/officeDocument/2006/relationships/hyperlink" Target="https://www.unitedagainstrabies.org/uar-best-practice/template-for-national-strategic-plan-to-control-rabi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footer" Target="footer4.xml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.tidman\Downloads\UAR_WorkSans_Doc_Template.dotx" TargetMode="External"/></Relationships>
</file>

<file path=word/theme/theme1.xml><?xml version="1.0" encoding="utf-8"?>
<a:theme xmlns:a="http://schemas.openxmlformats.org/drawingml/2006/main" name="UAR_worksans_Theme2">
  <a:themeElements>
    <a:clrScheme name="UAR approved colours">
      <a:dk1>
        <a:srgbClr val="1A3046"/>
      </a:dk1>
      <a:lt1>
        <a:srgbClr val="FFFFFF"/>
      </a:lt1>
      <a:dk2>
        <a:srgbClr val="6E818F"/>
      </a:dk2>
      <a:lt2>
        <a:srgbClr val="FFFFFF"/>
      </a:lt2>
      <a:accent1>
        <a:srgbClr val="FF6960"/>
      </a:accent1>
      <a:accent2>
        <a:srgbClr val="006EB7"/>
      </a:accent2>
      <a:accent3>
        <a:srgbClr val="559279"/>
      </a:accent3>
      <a:accent4>
        <a:srgbClr val="FCD533"/>
      </a:accent4>
      <a:accent5>
        <a:srgbClr val="499399"/>
      </a:accent5>
      <a:accent6>
        <a:srgbClr val="203045"/>
      </a:accent6>
      <a:hlink>
        <a:srgbClr val="1F9EFF"/>
      </a:hlink>
      <a:folHlink>
        <a:srgbClr val="E7E2D8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UAR_theme" id="{C73BCF33-0962-4F4C-A568-788C0233F04C}" vid="{384471EE-8A33-7D4D-9F38-D03A13F301B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EE144AF1F512B499D584B93E099D74F" ma:contentTypeVersion="6" ma:contentTypeDescription="Create a new document." ma:contentTypeScope="" ma:versionID="c6c42e803de996eb2c56911618c783cb">
  <xsd:schema xmlns:xsd="http://www.w3.org/2001/XMLSchema" xmlns:xs="http://www.w3.org/2001/XMLSchema" xmlns:p="http://schemas.microsoft.com/office/2006/metadata/properties" xmlns:ns2="15824f92-a9e9-4bb5-828e-05538764ee6f" xmlns:ns3="66820808-1cd9-4f6a-b102-eb9b5b759466" targetNamespace="http://schemas.microsoft.com/office/2006/metadata/properties" ma:root="true" ma:fieldsID="81053249c2436dc4325efeb1a8dfa872" ns2:_="" ns3:_="">
    <xsd:import namespace="15824f92-a9e9-4bb5-828e-05538764ee6f"/>
    <xsd:import namespace="66820808-1cd9-4f6a-b102-eb9b5b75946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5824f92-a9e9-4bb5-828e-05538764ee6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820808-1cd9-4f6a-b102-eb9b5b75946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177A61-8C7E-4865-9D68-BA9F847F27BA}"/>
</file>

<file path=customXml/itemProps2.xml><?xml version="1.0" encoding="utf-8"?>
<ds:datastoreItem xmlns:ds="http://schemas.openxmlformats.org/officeDocument/2006/customXml" ds:itemID="{DA68A052-09FB-4343-A3E7-507B39B6B4B1}">
  <ds:schemaRefs>
    <ds:schemaRef ds:uri="http://schemas.microsoft.com/office/2006/metadata/properties"/>
    <ds:schemaRef ds:uri="http://www.w3.org/2000/xmlns/"/>
    <ds:schemaRef ds:uri="66820808-1cd9-4f6a-b102-eb9b5b759466"/>
    <ds:schemaRef ds:uri="http://www.w3.org/2001/XMLSchema-instance"/>
    <ds:schemaRef ds:uri="83cec0f0-6173-42cc-93ff-32eb76c3b8b9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7A731A37-3F37-4DCF-815A-FD21BCBED94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UAR_WorkSans_Doc_Template</Template>
  <TotalTime>0</TotalTime>
  <Pages>8</Pages>
  <Words>1060</Words>
  <Characters>6048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Tidman</dc:creator>
  <cp:keywords/>
  <dc:description/>
  <cp:lastModifiedBy>Rachel Tidman</cp:lastModifiedBy>
  <cp:revision>2</cp:revision>
  <cp:lastPrinted>2022-08-17T10:21:00Z</cp:lastPrinted>
  <dcterms:created xsi:type="dcterms:W3CDTF">2022-09-09T09:33:00Z</dcterms:created>
  <dcterms:modified xsi:type="dcterms:W3CDTF">2022-09-09T09:33:00Z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0x0101008EE144AF1F512B499D584B93E099D74F</vt:lpwstr>
  </property>
</Properties>
</file>